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58" w:val="left" w:leader="none"/>
        </w:tabs>
        <w:spacing w:before="47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Vedrana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z w:val="24"/>
        </w:rPr>
        <w:t>Macanović</w:t>
        <w:tab/>
      </w:r>
      <w:r>
        <w:rPr>
          <w:rFonts w:ascii="Times New Roman" w:hAnsi="Times New Roman"/>
          <w:spacing w:val="1"/>
          <w:sz w:val="20"/>
        </w:rPr>
        <w:t>UDC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4"/>
        </w:rPr>
        <w:t>04(658.8)</w:t>
      </w:r>
    </w:p>
    <w:p>
      <w:pPr>
        <w:tabs>
          <w:tab w:pos="7659" w:val="left" w:leader="none"/>
        </w:tabs>
        <w:spacing w:before="2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2"/>
        </w:rPr>
        <w:t>Internacionalni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univerzitet,</w:t>
        <w:tab/>
      </w:r>
      <w:r>
        <w:rPr>
          <w:rFonts w:ascii="Times New Roman" w:hAnsi="Times New Roman"/>
          <w:sz w:val="20"/>
        </w:rPr>
        <w:t>Pregledni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39" w:lineRule="auto" w:before="9"/>
        <w:ind w:left="100" w:right="673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distrikt,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b/>
          <w:sz w:val="24"/>
        </w:rPr>
        <w:t>Ljiljana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z w:val="24"/>
        </w:rPr>
        <w:t>Pavlović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sz w:val="22"/>
        </w:rPr>
        <w:t>Internacionalni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univerzitet,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distrikt,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246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RAZVOJ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MARKETINGA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00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SAŢETAK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Postindustrijsko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društvo,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usluţna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ekonomija,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ekonomija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znanju,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informatičko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društvo,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koncepti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pokušaj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ukaţe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ključne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promene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obeleţile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ekonomiju.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marketingu,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novu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paradigmu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čiji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veći.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00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Relationship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shvatiti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putovanje,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destinaciju.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podrazumeva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traţenje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odgovora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permanentne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promene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diktira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okruţenje.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vrlina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savremenih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agilnost,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podrazumeva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sposobnost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brzo,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fleksibilno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reaguje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okolnosti.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00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teor</w:t>
      </w:r>
      <w:r>
        <w:rPr>
          <w:rFonts w:ascii="Times New Roman" w:hAnsi="Times New Roman"/>
          <w:sz w:val="20"/>
        </w:rPr>
        <w:t>ije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relationship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evidentni</w:t>
      </w:r>
      <w:r>
        <w:rPr>
          <w:rFonts w:ascii="Times New Roman" w:hAnsi="Times New Roman"/>
          <w:sz w:val="20"/>
        </w:rPr>
        <w:t> 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različiti uticaji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doveli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pojave </w:t>
      </w:r>
      <w:r>
        <w:rPr>
          <w:rFonts w:ascii="Times New Roman" w:hAnsi="Times New Roman"/>
          <w:spacing w:val="-1"/>
          <w:sz w:val="20"/>
        </w:rPr>
        <w:t>nekoliko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akademskih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perspektiva.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Grönroos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Strandvik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navode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perspektive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z w:val="20"/>
        </w:rPr>
        <w:t>Nordijske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usluţnog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menadţmenta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Nordic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School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of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Service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Management</w:t>
      </w:r>
      <w:r>
        <w:rPr>
          <w:rFonts w:ascii="Times New Roman" w:hAnsi="Times New Roman"/>
          <w:sz w:val="20"/>
        </w:rPr>
        <w:t>),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mreţnog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pristupa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industrijskom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(B2B)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anglo-</w:t>
      </w:r>
      <w:r>
        <w:rPr>
          <w:rFonts w:ascii="Times New Roman" w:hAnsi="Times New Roman"/>
          <w:sz w:val="20"/>
        </w:rPr>
        <w:t>australijskog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pristupa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integrisanom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potrošačkoj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usluzi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strateških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alijansi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partnerstava,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iznad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prirodu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marketingu.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Ovde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trebalo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napomenuti,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2"/>
          <w:sz w:val="20"/>
        </w:rPr>
        <w:t>ia</w:t>
      </w:r>
      <w:r>
        <w:rPr>
          <w:rFonts w:ascii="Times New Roman" w:hAnsi="Times New Roman"/>
          <w:spacing w:val="2"/>
          <w:sz w:val="20"/>
        </w:rPr>
        <w:t>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značajan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severnoameričkih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autora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koncepta,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uticaj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toliko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dominantan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prošlosti.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Relationship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postao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istraţivački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koncept.</w:t>
      </w:r>
      <w:r>
        <w:rPr>
          <w:rFonts w:ascii="Times New Roman" w:hAnsi="Times New Roman"/>
          <w:sz w:val="20"/>
        </w:rPr>
      </w:r>
    </w:p>
    <w:p>
      <w:pPr>
        <w:spacing w:before="0"/>
        <w:ind w:left="100" w:right="116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RIJEČI: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potrošač,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kategorije,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sposobnosti,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profitabilnost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  vrednost,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kontrola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kontakta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procesima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vezanim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gotovinu,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saradnja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integracija,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kastomizacija,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komunikacije,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interakcije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pozicioniranje,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lanac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381" w:val="left" w:leader="none"/>
        </w:tabs>
        <w:spacing w:line="240" w:lineRule="auto" w:before="145" w:after="0"/>
        <w:ind w:left="3801" w:right="0" w:firstLine="33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0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</w:rPr>
        <w:t>Christ</w:t>
      </w:r>
      <w:r>
        <w:rPr>
          <w:rFonts w:ascii="Times New Roman" w:hAnsi="Times New Roman"/>
          <w:i/>
        </w:rPr>
        <w:t>opher,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Раупе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</w:rPr>
        <w:t>Ballantyne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dvadesetog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veka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potrošačkog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(masovnog)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</w:rPr>
        <w:t>-tih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industrijskog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(60-tih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godina),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neprofitnog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(70-tih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godina),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(80-tih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godina),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90-tih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  <w:spacing w:val="-1"/>
        </w:rPr>
        <w:t>vi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vodili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generalnoj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ekspanziji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svet.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odraţava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dešavanja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područjima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uklj</w:t>
      </w:r>
      <w:r>
        <w:rPr>
          <w:rFonts w:ascii="Times New Roman" w:hAnsi="Times New Roman"/>
        </w:rPr>
        <w:t>učujući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organizacionoj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strukturi,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kanalima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distribucije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konceptima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totalnog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kvaliteta.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40" w:right="1320"/>
          <w:pgNumType w:start="85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Uticaji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relationship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</w:p>
    <w:p>
      <w:pPr>
        <w:pStyle w:val="BodyText"/>
        <w:tabs>
          <w:tab w:pos="5925" w:val="left" w:leader="none"/>
        </w:tabs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Industrijski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marketing</w:t>
        <w:tab/>
      </w:r>
      <w:r>
        <w:rPr>
          <w:rFonts w:ascii="Times New Roman" w:hAnsi="Times New Roman"/>
        </w:rPr>
        <w:t>Usl</w:t>
      </w:r>
      <w:r>
        <w:rPr>
          <w:rFonts w:ascii="Times New Roman" w:hAnsi="Times New Roman"/>
        </w:rPr>
        <w:t>uţni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marketing</w:t>
      </w:r>
    </w:p>
    <w:p>
      <w:pPr>
        <w:pStyle w:val="BodyText"/>
        <w:spacing w:line="240" w:lineRule="auto" w:before="139"/>
        <w:ind w:left="1974" w:right="3035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41.96759pt;margin-top:19.13315pt;width:283.6pt;height:417.5pt;mso-position-horizontal-relative:page;mso-position-vertical-relative:paragraph;z-index:-14992" coordorigin="2839,383" coordsize="5672,8350">
            <v:group style="position:absolute;left:2970;top:3538;width:1259;height:780" coordorigin="2970,3538" coordsize="1259,780">
              <v:shape style="position:absolute;left:2970;top:3538;width:1259;height:780" coordorigin="2970,3538" coordsize="1259,780" path="m4162,4222l4075,4222,4126,4318,4162,4222xe" filled="true" fillcolor="#aeceeb" stroked="false">
                <v:path arrowok="t"/>
                <v:fill type="solid"/>
              </v:shape>
              <v:shape style="position:absolute;left:2970;top:3538;width:1259;height:780" coordorigin="2970,3538" coordsize="1259,780" path="m2970,3538l3072,3728,3104,3784,3139,3836,3177,3886,3217,3933,3260,3977,3305,4018,3352,4056,3401,4090,3504,4149,3613,4195,3726,4225,3841,4241,3900,4242,3958,4240,4016,4233,4075,4222,4162,4222,4228,4052,3797,4052,3739,4050,3623,4035,3511,4004,3402,3959,3299,3900,3250,3865,3203,3828,3158,3787,3115,3743,3074,3696,3037,3646,3002,3593,2970,3538xe" filled="true" fillcolor="#aeceeb" stroked="false">
                <v:path arrowok="t"/>
                <v:fill type="solid"/>
              </v:shape>
              <v:shape style="position:absolute;left:2970;top:3538;width:1259;height:780" coordorigin="2970,3538" coordsize="1259,780" path="m3921,3937l3972,4032,3914,4043,3856,4049,3797,4052,4228,4052,4228,4051,3921,3937xe" filled="true" fillcolor="#aeceeb" stroked="false">
                <v:path arrowok="t"/>
                <v:fill type="solid"/>
              </v:shape>
            </v:group>
            <v:group style="position:absolute;left:2849;top:2310;width:540;height:1321" coordorigin="2849,2310" coordsize="540,1321">
              <v:shape style="position:absolute;left:2849;top:2310;width:540;height:1321" coordorigin="2849,2310" coordsize="540,1321" path="m3269,2310l3202,2353,3146,2397,3094,2445,3047,2496,3006,2552,2969,2610,2937,2671,2909,2734,2887,2799,2870,2867,2858,2935,2851,3005,2849,3076,2853,3147,2861,3218,2875,3289,2895,3360,2919,3430,2949,3498,2985,3565,3026,3630,3002,3564,2982,3497,2967,3430,2957,3362,2952,3295,2952,3229,2956,3163,2965,3099,2978,3035,2995,2973,3016,2913,3042,2855,3072,2799,3106,2745,3144,2695,3185,2647,3231,2603,3280,2562,3333,2524,3389,2491,3269,2310xe" filled="true" fillcolor="#8da6bc" stroked="false">
                <v:path arrowok="t"/>
                <v:fill type="solid"/>
              </v:shape>
            </v:group>
            <v:group style="position:absolute;left:2849;top:2300;width:1379;height:2018" coordorigin="2849,2300" coordsize="1379,2018">
              <v:shape style="position:absolute;left:2849;top:2300;width:1379;height:2018" coordorigin="2849,2300" coordsize="1379,2018" path="m2970,3538l3002,3593,3037,3646,3074,3696,3115,3743,3158,3787,3203,3828,3250,3865,3299,3900,3402,3959,3511,4004,3623,4035,3739,4050,3797,4052,3856,4049,3914,4043,3972,4032,3921,3937,4228,4051,4126,4318,4075,4222,4016,4233,3958,4240,3900,4242,3841,4241,3726,4225,3613,4195,3504,4149,3401,4090,3352,4056,3305,4018,3260,3977,3217,3933,3177,3886,3139,3836,3104,3784,3072,3728,2970,3538,2936,3469,2908,3398,2885,3327,2868,3256,2856,3184,2850,3112,2849,3041,2854,2970,2863,2901,2878,2833,2898,2766,2922,2702,2952,2640,2986,2581,3025,2525,3068,2472,3116,2423,3169,2378,3225,2337,3286,2300,3389,2491,3333,2524,3280,2562,3231,2603,3185,2647,3144,2695,3106,2745,3072,2799,3042,2855,3016,2913,2995,2973,2978,3035,2965,3099,2956,3163,2952,3229,2952,3295,2957,3362,2967,3430,2982,3497,3002,3564,3026,3630e" filled="false" stroked="true" strokeweight="1pt" strokecolor="#000000">
                <v:path arrowok="t"/>
              </v:shape>
            </v:group>
            <v:group style="position:absolute;left:5872;top:4499;width:1237;height:733" coordorigin="5872,4499" coordsize="1237,733">
              <v:shape style="position:absolute;left:5872;top:4499;width:1237;height:733" coordorigin="5872,4499" coordsize="1237,733" path="m6183,4848l5872,4964,5975,5232,6027,5136,6363,5136,6476,5106,6537,5082,6598,5055,6656,5023,6713,4986,6748,4961,6293,4961,6239,4959,6185,4954,6131,4944,6183,4848xe" filled="true" fillcolor="#aeceeb" stroked="false">
                <v:path arrowok="t"/>
                <v:fill type="solid"/>
              </v:shape>
              <v:shape style="position:absolute;left:5872;top:4499;width:1237;height:733" coordorigin="5872,4499" coordsize="1237,733" path="m6363,5136l6027,5136,6092,5147,6156,5152,6221,5153,6286,5148,6350,5139,6363,5136xe" filled="true" fillcolor="#aeceeb" stroked="false">
                <v:path arrowok="t"/>
                <v:fill type="solid"/>
              </v:shape>
              <v:shape style="position:absolute;left:5872;top:4499;width:1237;height:733" coordorigin="5872,4499" coordsize="1237,733" path="m7109,4499l7073,4550,7035,4597,6995,4642,6909,4724,6816,4795,6718,4854,6616,4901,6510,4934,6402,4955,6293,4961,6748,4961,6821,4903,6871,4855,6919,4804,6963,4749,7005,4691,7043,4630,7078,4566,7109,4499xe" filled="true" fillcolor="#aeceeb" stroked="false">
                <v:path arrowok="t"/>
                <v:fill type="solid"/>
              </v:shape>
            </v:group>
            <v:group style="position:absolute;left:6769;top:3114;width:532;height:1484" coordorigin="6769,3114" coordsize="532,1484">
              <v:shape style="position:absolute;left:6769;top:3114;width:532;height:1484" coordorigin="6769,3114" coordsize="532,1484" path="m6872,3114l6769,3306,6830,3343,6887,3385,6939,3431,6987,3482,7030,3536,7068,3594,7102,3656,7130,3720,7154,3787,7172,3856,7186,3927,7194,4000,7197,4074,7194,4148,7186,4224,7172,4299,7153,4375,7129,4450,7098,4524,7062,4598,7165,4406,7202,4333,7232,4258,7257,4183,7276,4108,7290,4032,7298,3957,7300,3882,7297,3808,7289,3735,7276,3664,7257,3595,7234,3528,7205,3464,7172,3403,7134,3344,7091,3290,7043,3239,6991,3193,6934,3151,6872,3114xe" filled="true" fillcolor="#8da6bc" stroked="false">
                <v:path arrowok="t"/>
                <v:fill type="solid"/>
              </v:shape>
            </v:group>
            <v:group style="position:absolute;left:5872;top:3114;width:1428;height:2118" coordorigin="5872,3114" coordsize="1428,2118">
              <v:shape style="position:absolute;left:5872;top:3114;width:1428;height:2118" coordorigin="5872,3114" coordsize="1428,2118" path="m7062,4598l7098,4524,7129,4450,7153,4375,7172,4299,7186,4224,7194,4148,7197,4074,7194,4000,7186,3927,7172,3856,7154,3787,7130,3720,7102,3656,7068,3594,7030,3536,6987,3482,6939,3431,6887,3385,6830,3343,6769,3306,6872,3114,6934,3151,6991,3193,7043,3239,7091,3290,7134,3344,7172,3403,7205,3464,7234,3528,7257,3595,7276,3664,7289,3735,7297,3808,7300,3882,7298,3957,7290,4032,7276,4108,7257,4183,7232,4258,7202,4333,7165,4406,7062,4598,7028,4656,6991,4712,6951,4765,6909,4815,6864,4862,6817,4906,6768,4946,6717,4984,6665,5018,6611,5048,6555,5074,6499,5097,6441,5117,6383,5132,6265,5150,6205,5153,6146,5152,6086,5146,6027,5136,5975,5232,5872,4964,6183,4848,6131,4944,6185,4954,6239,4959,6293,4961,6348,4960,6456,4946,6563,4919,6668,4879,6768,4826,6864,4761,6953,4685,7035,4597,7073,4550,7109,4499e" filled="false" stroked="true" strokeweight="1.0pt" strokecolor="#000000">
                <v:path arrowok="t"/>
              </v:shape>
            </v:group>
            <v:group style="position:absolute;left:5685;top:1970;width:557;height:1953" coordorigin="5685,1970" coordsize="557,1953">
              <v:shape style="position:absolute;left:5685;top:1970;width:557;height:1953" coordorigin="5685,1970" coordsize="557,1953" path="m6242,3644l5685,3644,5964,3923,6242,3644xe" filled="true" fillcolor="#5b9bd4" stroked="false">
                <v:path arrowok="t"/>
                <v:fill type="solid"/>
              </v:shape>
              <v:shape style="position:absolute;left:5685;top:1970;width:557;height:1953" coordorigin="5685,1970" coordsize="557,1953" path="m5835,1970l5835,3644,6092,3644,6092,2098,5964,2098,5835,1970xe" filled="true" fillcolor="#5b9bd4" stroked="false">
                <v:path arrowok="t"/>
                <v:fill type="solid"/>
              </v:shape>
              <v:shape style="position:absolute;left:5685;top:1970;width:557;height:1953" coordorigin="5685,1970" coordsize="557,1953" path="m6092,1970l5964,2098,6092,2098,6092,1970xe" filled="true" fillcolor="#5b9bd4" stroked="false">
                <v:path arrowok="t"/>
                <v:fill type="solid"/>
              </v:shape>
            </v:group>
            <v:group style="position:absolute;left:5685;top:1970;width:557;height:1953" coordorigin="5685,1970" coordsize="557,1953">
              <v:shape style="position:absolute;left:5685;top:1970;width:557;height:1953" coordorigin="5685,1970" coordsize="557,1953" path="m6092,1970l6092,3644,6242,3644,5964,3923,5685,3644,5835,3644,5835,1970,5964,2098,6092,1970xe" filled="false" stroked="true" strokeweight="1pt" strokecolor="#1f4d78">
                <v:path arrowok="t"/>
              </v:shape>
            </v:group>
            <v:group style="position:absolute;left:5207;top:5010;width:1581;height:3713" coordorigin="5207,5010" coordsize="1581,3713">
              <v:shape style="position:absolute;left:5207;top:5010;width:1581;height:3713" coordorigin="5207,5010" coordsize="1581,3713" path="m6788,7932l5207,7932,5998,8723,6788,7932xe" filled="true" fillcolor="#aeceeb" stroked="false">
                <v:path arrowok="t"/>
                <v:fill type="solid"/>
              </v:shape>
              <v:shape style="position:absolute;left:5207;top:5010;width:1581;height:3713" coordorigin="5207,5010" coordsize="1581,3713" path="m5602,5010l5602,7932,6393,7932,6393,5405,5998,5405,5602,5010xe" filled="true" fillcolor="#aeceeb" stroked="false">
                <v:path arrowok="t"/>
                <v:fill type="solid"/>
              </v:shape>
              <v:shape style="position:absolute;left:5207;top:5010;width:1581;height:3713" coordorigin="5207,5010" coordsize="1581,3713" path="m6393,5010l5998,5405,6393,5405,6393,5010xe" filled="true" fillcolor="#aeceeb" stroked="false">
                <v:path arrowok="t"/>
                <v:fill type="solid"/>
              </v:shape>
            </v:group>
            <v:group style="position:absolute;left:5207;top:5010;width:1581;height:3713" coordorigin="5207,5010" coordsize="1581,3713">
              <v:shape style="position:absolute;left:5207;top:5010;width:1581;height:3713" coordorigin="5207,5010" coordsize="1581,3713" path="m6393,5010l6393,7932,6788,7932,5998,8723,5207,7932,5602,7932,5602,5010,5998,5405,6393,5010xe" filled="false" stroked="true" strokeweight="1.0pt" strokecolor="#000000">
                <v:path arrowok="t"/>
              </v:shape>
            </v:group>
            <v:group style="position:absolute;left:6501;top:393;width:1806;height:2287" coordorigin="6501,393" coordsize="1806,2287">
              <v:shape style="position:absolute;left:6501;top:393;width:1806;height:2287" coordorigin="6501,393" coordsize="1806,2287" path="m6501,2099l6598,2679,7177,2582,6995,2452,7154,2230,6683,2230,6501,2099xe" filled="true" fillcolor="#5b9bd4" stroked="false">
                <v:path arrowok="t"/>
                <v:fill type="solid"/>
              </v:shape>
              <v:shape style="position:absolute;left:6501;top:393;width:1806;height:2287" coordorigin="6501,393" coordsize="1806,2287" path="m7996,393l6683,2230,7154,2230,8275,660,8040,660,7996,393xe" filled="true" fillcolor="#5b9bd4" stroked="false">
                <v:path arrowok="t"/>
                <v:fill type="solid"/>
              </v:shape>
              <v:shape style="position:absolute;left:6501;top:393;width:1806;height:2287" coordorigin="6501,393" coordsize="1806,2287" path="m8307,615l8040,660,8275,660,8307,615xe" filled="true" fillcolor="#5b9bd4" stroked="false">
                <v:path arrowok="t"/>
                <v:fill type="solid"/>
              </v:shape>
            </v:group>
            <v:group style="position:absolute;left:6501;top:393;width:1806;height:2287" coordorigin="6501,393" coordsize="1806,2287">
              <v:shape style="position:absolute;left:6501;top:393;width:1806;height:2287" coordorigin="6501,393" coordsize="1806,2287" path="m8307,615l6995,2452,7177,2582,6598,2679,6501,2099,6683,2230,7996,393,8040,660,8307,615xe" filled="false" stroked="true" strokeweight="1pt" strokecolor="#41709c">
                <v:path arrowok="t"/>
              </v:shape>
            </v:group>
            <v:group style="position:absolute;left:3858;top:1136;width:1731;height:2229" coordorigin="3858,1136" coordsize="1731,2229">
              <v:shape style="position:absolute;left:3858;top:1136;width:1731;height:2229" coordorigin="3858,1136" coordsize="1731,2229" path="m3858,1332l5148,3161,4985,3276,5500,3365,5569,2964,5426,2964,4304,1373,4095,1373,3858,1332xe" filled="true" fillcolor="#5b9bd4" stroked="false">
                <v:path arrowok="t"/>
                <v:fill type="solid"/>
              </v:shape>
              <v:shape style="position:absolute;left:3858;top:1136;width:1731;height:2229" coordorigin="3858,1136" coordsize="1731,2229" path="m5589,2850l5426,2964,5569,2964,5589,2850xe" filled="true" fillcolor="#5b9bd4" stroked="false">
                <v:path arrowok="t"/>
                <v:fill type="solid"/>
              </v:shape>
              <v:shape style="position:absolute;left:3858;top:1136;width:1731;height:2229" coordorigin="3858,1136" coordsize="1731,2229" path="m4136,1136l4095,1373,4304,1373,4136,1136xe" filled="true" fillcolor="#5b9bd4" stroked="false">
                <v:path arrowok="t"/>
                <v:fill type="solid"/>
              </v:shape>
            </v:group>
            <v:group style="position:absolute;left:3858;top:1136;width:1731;height:2229" coordorigin="3858,1136" coordsize="1731,2229">
              <v:shape style="position:absolute;left:3858;top:1136;width:1731;height:2229" coordorigin="3858,1136" coordsize="1731,2229" path="m4136,1136l5426,2964,5589,2850,5500,3365,4985,3276,5148,3161,3858,1332,4095,1373,4136,1136xe" filled="false" stroked="true" strokeweight="1pt" strokecolor="#41709c">
                <v:path arrowok="t"/>
              </v:shape>
            </v:group>
            <v:group style="position:absolute;left:3802;top:6416;width:1391;height:926" coordorigin="3802,6416" coordsize="1391,926">
              <v:shape style="position:absolute;left:3802;top:6416;width:1391;height:926" coordorigin="3802,6416" coordsize="1391,926" path="m3939,6416l4027,6641,3802,6728,4787,7159,4707,7342,5193,7152,5075,6848,4923,6848,3939,6416xe" filled="true" fillcolor="#5b9bd4" stroked="false">
                <v:path arrowok="t"/>
                <v:fill type="solid"/>
              </v:shape>
              <v:shape style="position:absolute;left:3802;top:6416;width:1391;height:926" coordorigin="3802,6416" coordsize="1391,926" path="m5003,6665l4923,6848,5075,6848,5003,6665xe" filled="true" fillcolor="#5b9bd4" stroked="false">
                <v:path arrowok="t"/>
                <v:fill type="solid"/>
              </v:shape>
            </v:group>
            <v:group style="position:absolute;left:3802;top:6416;width:1391;height:926" coordorigin="3802,6416" coordsize="1391,926">
              <v:shape style="position:absolute;left:3802;top:6416;width:1391;height:926" coordorigin="3802,6416" coordsize="1391,926" path="m3939,6416l4923,6848,5003,6665,5193,7152,4707,7342,4787,7159,3802,6728,4027,6641,3939,6416xe" filled="false" stroked="true" strokeweight="1.0pt" strokecolor="#41709c">
                <v:path arrowok="t"/>
              </v:shape>
            </v:group>
            <v:group style="position:absolute;left:6731;top:6792;width:1435;height:837" coordorigin="6731,6792" coordsize="1435,837">
              <v:shape style="position:absolute;left:6731;top:6792;width:1435;height:837" coordorigin="6731,6792" coordsize="1435,837" path="m6991,6894l6731,7370,7207,7629,7149,7431,8166,7131,8096,7092,7049,7092,6991,6894xe" filled="true" fillcolor="#5b9bd4" stroked="false">
                <v:path arrowok="t"/>
                <v:fill type="solid"/>
              </v:shape>
              <v:shape style="position:absolute;left:6731;top:6792;width:1435;height:837" coordorigin="6731,6792" coordsize="1435,837" path="m8067,6792l7049,7092,8096,7092,7947,7011,8067,6792xe" filled="true" fillcolor="#5b9bd4" stroked="false">
                <v:path arrowok="t"/>
                <v:fill type="solid"/>
              </v:shape>
            </v:group>
            <v:group style="position:absolute;left:6731;top:6792;width:1435;height:837" coordorigin="6731,6792" coordsize="1435,837">
              <v:shape style="position:absolute;left:6731;top:6792;width:1435;height:837" coordorigin="6731,6792" coordsize="1435,837" path="m8166,7131l7149,7431,7207,7629,6731,7370,6991,6894,7049,7092,8067,6792,7947,7011,8166,7131xe" filled="false" stroked="true" strokeweight="1pt" strokecolor="#41709c">
                <v:path arrowok="t"/>
              </v:shape>
            </v:group>
            <v:group style="position:absolute;left:3533;top:7818;width:1447;height:666" coordorigin="3533,7818" coordsize="1447,666">
              <v:shape style="position:absolute;left:3533;top:7818;width:1447;height:666" coordorigin="3533,7818" coordsize="1447,666" path="m4647,7818l4647,7998,3533,7998,3686,8151,3533,8305,4647,8305,4647,8484,4980,8151,4647,7818xe" filled="true" fillcolor="#5b9bd4" stroked="false">
                <v:path arrowok="t"/>
                <v:fill type="solid"/>
              </v:shape>
            </v:group>
            <v:group style="position:absolute;left:3533;top:7818;width:1447;height:666" coordorigin="3533,7818" coordsize="1447,666">
              <v:shape style="position:absolute;left:3533;top:7818;width:1447;height:666" coordorigin="3533,7818" coordsize="1447,666" path="m3533,7998l4647,7998,4647,7818,4980,8151,4647,8484,4647,8305,3533,8305,3686,8151,3533,7998xe" filled="false" stroked="true" strokeweight="1pt" strokecolor="#41709c">
                <v:path arrowok="t"/>
              </v:shape>
            </v:group>
            <v:group style="position:absolute;left:7054;top:7818;width:1447;height:666" coordorigin="7054,7818" coordsize="1447,666">
              <v:shape style="position:absolute;left:7054;top:7818;width:1447;height:666" coordorigin="7054,7818" coordsize="1447,666" path="m7387,7818l7054,8151,7387,8484,7387,8305,8501,8305,8348,8151,8501,7998,7387,7998,7387,7818xe" filled="true" fillcolor="#5b9bd4" stroked="false">
                <v:path arrowok="t"/>
                <v:fill type="solid"/>
              </v:shape>
            </v:group>
            <v:group style="position:absolute;left:7054;top:7818;width:1447;height:666" coordorigin="7054,7818" coordsize="1447,666">
              <v:shape style="position:absolute;left:7054;top:7818;width:1447;height:666" coordorigin="7054,7818" coordsize="1447,666" path="m8501,8305l7387,8305,7387,8484,7054,8151,7387,7818,7387,7998,8501,7998,8348,8151,8501,8305xe" filled="false" stroked="true" strokeweight="1pt" strokecolor="#41709c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1"/>
        </w:rPr>
        <w:t>Marketing</w:t>
      </w:r>
    </w:p>
    <w:p>
      <w:pPr>
        <w:pStyle w:val="BodyText"/>
        <w:spacing w:line="240" w:lineRule="auto" w:before="137"/>
        <w:ind w:left="2231" w:right="280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potrošačkih</w:t>
      </w:r>
      <w:r>
        <w:rPr>
          <w:rFonts w:ascii="Times New Roman" w:hAnsi="Times New Roman"/>
        </w:rPr>
        <w:t> roba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6602" w:val="left" w:leader="none"/>
        </w:tabs>
        <w:spacing w:line="240" w:lineRule="auto" w:before="14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Mreţni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pristup</w:t>
        <w:tab/>
      </w:r>
      <w:r>
        <w:rPr>
          <w:rFonts w:ascii="Times New Roman" w:hAnsi="Times New Roman"/>
          <w:spacing w:val="-1"/>
        </w:rPr>
        <w:t>Nordijska</w:t>
      </w:r>
      <w:r>
        <w:rPr>
          <w:rFonts w:ascii="Times New Roman" w:hAnsi="Times New Roman"/>
        </w:rPr>
        <w:t> škola</w:t>
      </w:r>
    </w:p>
    <w:p>
      <w:pPr>
        <w:pStyle w:val="BodyText"/>
        <w:tabs>
          <w:tab w:pos="6620" w:val="left" w:leader="none"/>
        </w:tabs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industrijskom</w:t>
        <w:tab/>
      </w:r>
      <w:r>
        <w:rPr>
          <w:rFonts w:ascii="Times New Roman" w:hAnsi="Times New Roman"/>
          <w:spacing w:val="-1"/>
        </w:rPr>
        <w:t>usluţnog</w:t>
      </w:r>
    </w:p>
    <w:p>
      <w:pPr>
        <w:pStyle w:val="BodyText"/>
        <w:tabs>
          <w:tab w:pos="6572" w:val="left" w:leader="none"/>
        </w:tabs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marketingu</w:t>
        <w:tab/>
        <w:t>menadţmenta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tabs>
          <w:tab w:pos="6639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Istraţiv</w:t>
      </w:r>
      <w:r>
        <w:rPr>
          <w:rFonts w:ascii="Times New Roman" w:hAnsi="Times New Roman"/>
          <w:spacing w:val="-1"/>
        </w:rPr>
        <w:t>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oblasti</w:t>
        <w:tab/>
        <w:t>Anglo-australijski</w:t>
      </w:r>
      <w:r>
        <w:rPr>
          <w:rFonts w:ascii="Times New Roman" w:hAnsi="Times New Roman"/>
        </w:rPr>
      </w:r>
    </w:p>
    <w:p>
      <w:pPr>
        <w:pStyle w:val="BodyText"/>
        <w:tabs>
          <w:tab w:pos="6639" w:val="left" w:leader="none"/>
        </w:tabs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strateških</w:t>
        <w:tab/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ntegrisanom</w:t>
      </w:r>
      <w:r>
        <w:rPr>
          <w:rFonts w:ascii="Times New Roman" w:hAnsi="Times New Roman"/>
        </w:rPr>
      </w:r>
    </w:p>
    <w:p>
      <w:pPr>
        <w:pStyle w:val="BodyText"/>
        <w:tabs>
          <w:tab w:pos="7018" w:val="left" w:leader="none"/>
        </w:tabs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partnerstava </w:t>
      </w:r>
      <w:r>
        <w:rPr>
          <w:rFonts w:ascii="Times New Roman" w:hAnsi="Times New Roman"/>
        </w:rPr>
        <w:t>i</w:t>
        <w:tab/>
      </w:r>
      <w:r>
        <w:rPr>
          <w:rFonts w:ascii="Times New Roman" w:hAnsi="Times New Roman"/>
          <w:spacing w:val="-1"/>
        </w:rPr>
        <w:t>kvalitetu,</w:t>
      </w:r>
      <w:r>
        <w:rPr>
          <w:rFonts w:ascii="Times New Roman" w:hAnsi="Times New Roman"/>
        </w:rPr>
        <w:t> potrošačkoj</w:t>
      </w:r>
    </w:p>
    <w:p>
      <w:pPr>
        <w:pStyle w:val="BodyText"/>
        <w:tabs>
          <w:tab w:pos="6654" w:val="left" w:leader="none"/>
        </w:tabs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  <w:w w:val="95"/>
        </w:rPr>
        <w:t>alijansi</w:t>
        <w:tab/>
      </w:r>
      <w:r>
        <w:rPr>
          <w:rFonts w:ascii="Times New Roman"/>
        </w:rPr>
        <w:t>usluzi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marketingu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tabs>
          <w:tab w:pos="6908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Odnosi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marketingu</w:t>
        <w:tab/>
        <w:t>Odnosi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marketingu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44" w:right="307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Relationship</w:t>
      </w:r>
      <w:r>
        <w:rPr>
          <w:rFonts w:ascii="Times New Roman"/>
          <w:spacing w:val="-20"/>
        </w:rPr>
        <w:t> </w:t>
      </w:r>
      <w:r>
        <w:rPr>
          <w:rFonts w:ascii="Times New Roman"/>
          <w:spacing w:val="-1"/>
        </w:rPr>
        <w:t>marketing</w:t>
      </w:r>
    </w:p>
    <w:p>
      <w:pPr>
        <w:spacing w:before="140"/>
        <w:ind w:left="1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Izvor:Egan,</w:t>
      </w:r>
      <w:r>
        <w:rPr>
          <w:rFonts w:ascii="Times New Roman" w:hAnsi="Times New Roman" w:cs="Times New Roman" w:eastAsia="Times New Roman"/>
          <w:spacing w:val="-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J.(2016).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Relationship</w:t>
      </w:r>
      <w:r>
        <w:rPr>
          <w:rFonts w:ascii="Times New Roman" w:hAnsi="Times New Roman" w:cs="Times New Roman" w:eastAsia="Times New Roman"/>
          <w:i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marketing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Exploring</w:t>
      </w:r>
      <w:r>
        <w:rPr>
          <w:rFonts w:ascii="Times New Roman" w:hAnsi="Times New Roman" w:cs="Times New Roman" w:eastAsia="Times New Roman"/>
          <w:i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relational</w:t>
      </w:r>
      <w:r>
        <w:rPr>
          <w:rFonts w:ascii="Times New Roman" w:hAnsi="Times New Roman" w:cs="Times New Roman" w:eastAsia="Times New Roman"/>
          <w:i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strategies</w:t>
      </w:r>
      <w:r>
        <w:rPr>
          <w:rFonts w:ascii="Times New Roman" w:hAnsi="Times New Roman" w:cs="Times New Roman" w:eastAsia="Times New Roman"/>
          <w:i/>
          <w:spacing w:val="-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i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marketing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Pearson</w:t>
      </w:r>
      <w:r>
        <w:rPr>
          <w:rFonts w:ascii="Times New Roman" w:hAnsi="Times New Roman" w:cs="Times New Roman" w:eastAsia="Times New Roman"/>
          <w:spacing w:val="-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Education:</w:t>
      </w:r>
      <w:r>
        <w:rPr>
          <w:rFonts w:ascii="Times New Roman" w:hAnsi="Times New Roman" w:cs="Times New Roman" w:eastAsia="Times New Roman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Nordijska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biznisa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marketinga.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Gummesson-</w:t>
      </w:r>
      <w:r>
        <w:rPr>
          <w:rFonts w:ascii="Times New Roman" w:hAnsi="Times New Roman"/>
          <w:spacing w:val="-1"/>
        </w:rPr>
        <w:t>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usmerena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</w:rPr>
        <w:t>-tih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orjentacijom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tradicional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koncept.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podrazumevalo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industrijskog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potrošačkih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roba,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prebacivanje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naglaska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odeljenja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</w:t>
      </w:r>
      <w:r>
        <w:rPr>
          <w:rFonts w:ascii="Times New Roman" w:hAnsi="Times New Roman"/>
        </w:rPr>
        <w:t>talim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organizacionim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funkcijama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menadţmentom,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manji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naglasak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generisanja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testiranja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teorija,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induktivnog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deduktivna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empirijski,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holistički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pStyle w:val="BodyText"/>
        <w:spacing w:line="360" w:lineRule="auto" w:before="4"/>
        <w:ind w:left="141"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Palmer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predstaviti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tri </w:t>
      </w:r>
      <w:r>
        <w:rPr>
          <w:rFonts w:ascii="Times New Roman" w:hAnsi="Times New Roman"/>
          <w:spacing w:val="-1"/>
        </w:rPr>
        <w:t>načina </w:t>
      </w:r>
      <w:r>
        <w:rPr>
          <w:rFonts w:ascii="Times New Roman" w:hAnsi="Times New Roman"/>
        </w:rPr>
        <w:t>[1]: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275" w:val="left" w:leader="none"/>
        </w:tabs>
        <w:spacing w:line="240" w:lineRule="auto" w:before="2" w:after="0"/>
        <w:ind w:left="1274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</w:rPr>
        <w:t>taktičkom 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nivou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gde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posmatra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27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(šeme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lojalnosti).</w:t>
      </w:r>
    </w:p>
    <w:p>
      <w:pPr>
        <w:pStyle w:val="BodyText"/>
        <w:numPr>
          <w:ilvl w:val="0"/>
          <w:numId w:val="2"/>
        </w:numPr>
        <w:tabs>
          <w:tab w:pos="1275" w:val="left" w:leader="none"/>
        </w:tabs>
        <w:spacing w:line="356" w:lineRule="auto" w:before="138" w:after="0"/>
        <w:ind w:left="1274" w:right="140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  <w:spacing w:val="-1"/>
        </w:rPr>
        <w:t>strateškom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dugoročni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potrošačima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pravnih,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ekonomskih,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tehnoloških,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geografskih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barijera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sprečavaju</w:t>
      </w:r>
      <w:r>
        <w:rPr>
          <w:rFonts w:ascii="Times New Roman" w:hAnsi="Times New Roman"/>
        </w:rPr>
        <w:t> odliv </w:t>
      </w:r>
      <w:r>
        <w:rPr>
          <w:rFonts w:ascii="Times New Roman" w:hAnsi="Times New Roman"/>
          <w:spacing w:val="-1"/>
        </w:rPr>
        <w:t>potrošača.</w:t>
      </w:r>
    </w:p>
    <w:p>
      <w:pPr>
        <w:pStyle w:val="BodyText"/>
        <w:numPr>
          <w:ilvl w:val="0"/>
          <w:numId w:val="2"/>
        </w:numPr>
        <w:tabs>
          <w:tab w:pos="1275" w:val="left" w:leader="none"/>
        </w:tabs>
        <w:spacing w:line="357" w:lineRule="auto" w:before="7" w:after="0"/>
        <w:ind w:left="1274" w:right="13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i/>
          <w:spacing w:val="-1"/>
        </w:rPr>
        <w:t>fllozofskom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  <w:spacing w:val="-1"/>
        </w:rPr>
        <w:t>nivou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srce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filozofije,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preu</w:t>
      </w:r>
      <w:r>
        <w:rPr>
          <w:rFonts w:ascii="Times New Roman" w:hAnsi="Times New Roman"/>
        </w:rPr>
        <w:t>smeravanje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ţivotnog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ciklusa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integrisanje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orjentacije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potrošaču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koordinaciju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funkcija.</w:t>
      </w:r>
    </w:p>
    <w:p>
      <w:pPr>
        <w:pStyle w:val="BodyText"/>
        <w:spacing w:line="360" w:lineRule="auto" w:before="6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Brodie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marke</w:t>
      </w:r>
      <w:r>
        <w:rPr>
          <w:rFonts w:ascii="Times New Roman" w:hAnsi="Times New Roman"/>
          <w:spacing w:val="-1"/>
        </w:rPr>
        <w:t>ting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primenjuje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nivoa.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</w:rPr>
        <w:t>prvom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sloţeni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i/>
        </w:rPr>
        <w:t>database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1"/>
        </w:rPr>
        <w:t>marketinga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spacing w:val="-1"/>
        </w:rPr>
        <w:t>(marketing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podataka).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zasnovane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aktivnosti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pridobile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upravljale potrošačima. </w:t>
      </w:r>
      <w:r>
        <w:rPr>
          <w:rFonts w:ascii="Times New Roman" w:hAnsi="Times New Roman"/>
        </w:rPr>
        <w:t>Reč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upravljalo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preteţno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tradicionalnim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potrošačkim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transakcijama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efikasniji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koncepata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marketingu.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drugom, </w:t>
      </w:r>
      <w:r>
        <w:rPr>
          <w:rFonts w:ascii="Times New Roman" w:hAnsi="Times New Roman"/>
          <w:i/>
          <w:spacing w:val="-1"/>
        </w:rPr>
        <w:t>širem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nivou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orjentacija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potencijalne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fokusiranje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i/>
          <w:spacing w:val="-1"/>
        </w:rPr>
        <w:t>trećem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posmatra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partner,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uključen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dizajn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uspostavlja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interakcija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kupca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prodavca.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i/>
        </w:rPr>
        <w:t>Zadnji,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</w:rPr>
        <w:t>najširi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nivo,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relacione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koncepte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personalizovane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lojalnosti,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lojalnosti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brendu,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121"/>
          <w:w w:val="99"/>
        </w:rPr>
        <w:t> </w:t>
      </w:r>
      <w:r>
        <w:rPr>
          <w:rFonts w:ascii="Times New Roman" w:hAnsi="Times New Roman"/>
          <w:spacing w:val="-1"/>
        </w:rPr>
        <w:t>mar</w:t>
      </w:r>
      <w:r>
        <w:rPr>
          <w:rFonts w:ascii="Times New Roman" w:hAnsi="Times New Roman"/>
          <w:spacing w:val="-1"/>
        </w:rPr>
        <w:t>keting, </w:t>
      </w:r>
      <w:r>
        <w:rPr>
          <w:rFonts w:ascii="Times New Roman" w:hAnsi="Times New Roman"/>
        </w:rPr>
        <w:t>lične/socijalne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strateške </w:t>
      </w:r>
      <w:r>
        <w:rPr>
          <w:rFonts w:ascii="Times New Roman" w:hAnsi="Times New Roman"/>
        </w:rPr>
        <w:t>alijanse.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48.350006pt;margin-top:23.623123pt;width:266pt;height:257.6pt;mso-position-horizontal-relative:page;mso-position-vertical-relative:paragraph;z-index:-14968" coordorigin="2967,472" coordsize="5320,5152">
            <v:group style="position:absolute;left:2977;top:482;width:5300;height:5132" coordorigin="2977,482" coordsize="5300,5132">
              <v:shape style="position:absolute;left:2977;top:482;width:5300;height:5132" coordorigin="2977,482" coordsize="5300,5132" path="m5627,482l2977,5614,8277,5614,5627,482xe" filled="true" fillcolor="#aeceeb" stroked="false">
                <v:path arrowok="t"/>
                <v:fill type="solid"/>
              </v:shape>
            </v:group>
            <v:group style="position:absolute;left:2977;top:482;width:5300;height:5132" coordorigin="2977,482" coordsize="5300,5132">
              <v:shape style="position:absolute;left:2977;top:482;width:5300;height:5132" coordorigin="2977,482" coordsize="5300,5132" path="m2977,5614l5627,482,8277,5614,2977,5614xe" filled="false" stroked="true" strokeweight="1pt" strokecolor="#000000">
                <v:path arrowok="t"/>
              </v:shape>
            </v:group>
            <v:group style="position:absolute;left:4458;top:2610;width:1658;height:2" coordorigin="4458,2610" coordsize="1658,2">
              <v:shape style="position:absolute;left:4458;top:2610;width:1658;height:2" coordorigin="4458,2610" coordsize="1658,0" path="m4458,2610l6116,2610e" filled="false" stroked="true" strokeweight=".5pt" strokecolor="#000000">
                <v:path arrowok="t"/>
              </v:shape>
            </v:group>
            <v:group style="position:absolute;left:3821;top:4296;width:2970;height:2" coordorigin="3821,4296" coordsize="2970,2">
              <v:shape style="position:absolute;left:3821;top:4296;width:2970;height:2" coordorigin="3821,4296" coordsize="2970,0" path="m3821,4296l6791,4296e" filled="false" stroked="true" strokeweight=".5pt" strokecolor="#000000">
                <v:path arrowok="t"/>
              </v:shape>
            </v:group>
            <v:group style="position:absolute;left:3213;top:5619;width:4118;height:2" coordorigin="3213,5619" coordsize="4118,2">
              <v:shape style="position:absolute;left:3213;top:5619;width:4118;height:2" coordorigin="3213,5619" coordsize="4118,0" path="m3213,5619l7331,5619e" filled="false" stroked="true" strokeweight=".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marketiga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3500" w:right="4340" w:hanging="1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Database</w:t>
      </w:r>
      <w:r>
        <w:rPr>
          <w:rFonts w:ascii="Times New Roman"/>
          <w:spacing w:val="25"/>
          <w:w w:val="99"/>
        </w:rPr>
        <w:t> </w:t>
      </w:r>
      <w:r>
        <w:rPr>
          <w:rFonts w:ascii="Times New Roman"/>
          <w:spacing w:val="-1"/>
        </w:rPr>
        <w:t>marketing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0" w:right="84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w w:val="95"/>
        </w:rPr>
        <w:t>Odnosi</w:t>
      </w:r>
      <w:r>
        <w:rPr>
          <w:rFonts w:ascii="Times New Roman" w:hAnsi="Times New Roman"/>
          <w:spacing w:val="17"/>
          <w:w w:val="95"/>
        </w:rPr>
        <w:t> </w:t>
      </w:r>
      <w:r>
        <w:rPr>
          <w:rFonts w:ascii="Times New Roman" w:hAnsi="Times New Roman"/>
          <w:w w:val="95"/>
        </w:rPr>
        <w:t>izmeĎu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2151" w:right="303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organizacije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tabs>
          <w:tab w:pos="6418" w:val="left" w:leader="none"/>
        </w:tabs>
        <w:spacing w:line="240" w:lineRule="auto" w:before="139"/>
        <w:ind w:left="34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potrošačke </w:t>
      </w:r>
      <w:r>
        <w:rPr>
          <w:rFonts w:ascii="Times New Roman" w:hAnsi="Times New Roman"/>
        </w:rPr>
        <w:t>baze</w:t>
        <w:tab/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prihvaćene</w:t>
      </w:r>
    </w:p>
    <w:p>
      <w:pPr>
        <w:pStyle w:val="BodyText"/>
        <w:spacing w:line="240" w:lineRule="auto" w:before="137"/>
        <w:ind w:left="0" w:right="522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definicije</w:t>
      </w:r>
      <w:r>
        <w:rPr>
          <w:rFonts w:ascii="Times New Roman"/>
          <w:spacing w:val="-21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</w:rPr>
      </w:r>
    </w:p>
    <w:p>
      <w:pPr>
        <w:pStyle w:val="BodyText"/>
        <w:tabs>
          <w:tab w:pos="6924" w:val="left" w:leader="none"/>
        </w:tabs>
        <w:spacing w:line="240" w:lineRule="auto" w:before="139"/>
        <w:ind w:left="30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potrošačima</w:t>
        <w:tab/>
        <w:t>marketinga</w:t>
      </w:r>
    </w:p>
    <w:p>
      <w:pPr>
        <w:pStyle w:val="BodyText"/>
        <w:spacing w:line="240" w:lineRule="auto" w:before="137"/>
        <w:ind w:left="2231" w:right="288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(interakcija)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44" w:right="342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Obuhvat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svih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relacionih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koncepata</w:t>
      </w:r>
      <w:r>
        <w:rPr>
          <w:rFonts w:ascii="Times New Roman"/>
        </w:rPr>
      </w:r>
    </w:p>
    <w:p>
      <w:pPr>
        <w:pStyle w:val="BodyText"/>
        <w:spacing w:line="240" w:lineRule="auto" w:before="139"/>
        <w:ind w:left="2231" w:right="3035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89.75pt;margin-top:8.685121pt;width:33.75pt;height:6pt;mso-position-horizontal-relative:page;mso-position-vertical-relative:paragraph;z-index:1072" coordorigin="7795,174" coordsize="675,120">
            <v:shape style="position:absolute;left:7795;top:174;width:675;height:120" coordorigin="7795,174" coordsize="675,120" path="m8350,174l8350,294,8450,244,8370,244,8370,224,8450,224,8350,174xe" filled="true" fillcolor="#000000" stroked="false">
              <v:path arrowok="t"/>
              <v:fill type="solid"/>
            </v:shape>
            <v:shape style="position:absolute;left:7795;top:174;width:675;height:120" coordorigin="7795,174" coordsize="675,120" path="m8350,224l7795,224,7795,244,8350,244,8350,224xe" filled="true" fillcolor="#000000" stroked="false">
              <v:path arrowok="t"/>
              <v:fill type="solid"/>
            </v:shape>
            <v:shape style="position:absolute;left:7795;top:174;width:675;height:120" coordorigin="7795,174" coordsize="675,120" path="m8450,224l8370,224,8370,244,8450,244,8470,234,8450,22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25.050003pt;margin-top:8.63512pt;width:31.85pt;height:6pt;mso-position-horizontal-relative:page;mso-position-vertical-relative:paragraph;z-index:1096" coordorigin="2501,173" coordsize="637,120">
            <v:shape style="position:absolute;left:2501;top:173;width:637;height:120" coordorigin="2501,173" coordsize="637,120" path="m2621,173l2501,233,2621,293,2621,243,2601,243,2601,223,2621,223,2621,173xe" filled="true" fillcolor="#000000" stroked="false">
              <v:path arrowok="t"/>
              <v:fill type="solid"/>
            </v:shape>
            <v:shape style="position:absolute;left:2501;top:173;width:637;height:120" coordorigin="2501,173" coordsize="637,120" path="m2621,223l2601,223,2601,243,2621,243,2621,223xe" filled="true" fillcolor="#000000" stroked="false">
              <v:path arrowok="t"/>
              <v:fill type="solid"/>
            </v:shape>
            <v:shape style="position:absolute;left:2501;top:173;width:637;height:120" coordorigin="2501,173" coordsize="637,120" path="m3138,223l2621,223,2621,243,3138,243,3138,22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</w:rPr>
        <w:t>Širina</w:t>
      </w:r>
      <w:r>
        <w:rPr>
          <w:rFonts w:ascii="Times New Roman" w:hAnsi="Times New Roman"/>
          <w:spacing w:val="-1"/>
        </w:rPr>
        <w:t> definisanja </w:t>
      </w:r>
      <w:r>
        <w:rPr>
          <w:rFonts w:ascii="Times New Roman" w:hAnsi="Times New Roman"/>
        </w:rPr>
        <w:t>relationship </w:t>
      </w:r>
      <w:r>
        <w:rPr>
          <w:rFonts w:ascii="Times New Roman" w:hAnsi="Times New Roman"/>
          <w:spacing w:val="-1"/>
        </w:rPr>
        <w:t>marketinga</w:t>
      </w:r>
    </w:p>
    <w:p>
      <w:pPr>
        <w:spacing w:before="136"/>
        <w:ind w:left="140" w:right="13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Adaptirano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Brodie,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R.J.,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Coviello,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N.E.,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</w:t>
      </w:r>
      <w:r>
        <w:rPr>
          <w:rFonts w:ascii="Times New Roman" w:hAnsi="Times New Roman" w:cs="Times New Roman" w:eastAsia="Times New Roman"/>
          <w:sz w:val="20"/>
          <w:szCs w:val="20"/>
        </w:rPr>
        <w:t>okes,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R.W.,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Little,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(2017).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paradigm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shift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marketing;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eexamination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current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practices”.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13(5):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384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385.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2347" w:val="left" w:leader="none"/>
        </w:tabs>
        <w:spacing w:line="240" w:lineRule="auto" w:before="160" w:after="0"/>
        <w:ind w:left="234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TRANSAKCIONI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MARKETING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relationship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suprotnost </w:t>
      </w:r>
      <w:r>
        <w:rPr>
          <w:rFonts w:ascii="Times New Roman" w:hAnsi="Times New Roman" w:cs="Times New Roman" w:eastAsia="Times New Roman"/>
          <w:spacing w:val="-1"/>
        </w:rPr>
        <w:t>transakcionom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marketingu.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kupac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nabavio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proizvod,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veću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verovatnoću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kupovine,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višestruke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kupovine.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mo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kupovati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proizvode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datog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visokih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prelaska),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dubljih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osećaja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lojalnosti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provajderu.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lojalnost,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lojalnost.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korak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privlačenje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kandidata,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izgra</w:t>
      </w:r>
      <w:r>
        <w:rPr>
          <w:rFonts w:ascii="Times New Roman" w:hAnsi="Times New Roman" w:cs="Times New Roman" w:eastAsia="Times New Roman"/>
          <w:spacing w:val="-2"/>
        </w:rPr>
        <w:t>Ďuju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odnosi.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napreduju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lestvici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ojalnosti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klijenti</w:t>
      </w:r>
      <w:r>
        <w:rPr>
          <w:rFonts w:ascii="Times New Roman" w:hAnsi="Times New Roman" w:cs="Times New Roman" w:eastAsia="Times New Roman"/>
        </w:rPr>
        <w:t>“,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pobornici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3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propovednici</w:t>
      </w:r>
      <w:r>
        <w:rPr>
          <w:rFonts w:ascii="Times New Roman" w:hAnsi="Times New Roman" w:cs="Times New Roman" w:eastAsia="Times New Roman"/>
          <w:spacing w:val="-1"/>
        </w:rPr>
        <w:t>“,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šire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pozitivan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word-of-mouth</w:t>
      </w:r>
      <w:r>
        <w:rPr>
          <w:rFonts w:ascii="Times New Roman" w:hAnsi="Times New Roman" w:cs="Times New Roman" w:eastAsia="Times New Roman"/>
          <w:i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emocionalnu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pravednost.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tradicionalnog,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transakcionog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(TM)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kompleksnu,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savremenu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realnost.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oslanja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kvantitativna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baziran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kratkoročnim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ekonomskim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transakcijama.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Buttle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transakcionom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dominira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hit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run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(udari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beţi),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posmatra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prilika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5"/>
        <w:jc w:val="left"/>
      </w:pPr>
      <w:r>
        <w:rPr/>
        <w:t>se</w:t>
      </w:r>
      <w:r>
        <w:rPr>
          <w:spacing w:val="22"/>
        </w:rPr>
        <w:t> </w:t>
      </w:r>
      <w:r>
        <w:rPr>
          <w:spacing w:val="-1"/>
        </w:rPr>
        <w:t>preskoči</w:t>
      </w:r>
      <w:r>
        <w:rPr>
          <w:spacing w:val="22"/>
        </w:rPr>
        <w:t> </w:t>
      </w:r>
      <w:r>
        <w:rPr/>
        <w:t>lakoverni</w:t>
      </w:r>
      <w:r>
        <w:rPr>
          <w:spacing w:val="23"/>
        </w:rPr>
        <w:t> </w:t>
      </w:r>
      <w:r>
        <w:rPr/>
        <w:t>potrošač,</w:t>
      </w:r>
      <w:r>
        <w:rPr>
          <w:spacing w:val="22"/>
        </w:rPr>
        <w:t> </w:t>
      </w:r>
      <w:r>
        <w:rPr>
          <w:spacing w:val="-1"/>
        </w:rPr>
        <w:t>bez</w:t>
      </w:r>
      <w:r>
        <w:rPr>
          <w:spacing w:val="23"/>
        </w:rPr>
        <w:t> </w:t>
      </w:r>
      <w:r>
        <w:rPr>
          <w:spacing w:val="-1"/>
        </w:rPr>
        <w:t>razmatranja</w:t>
      </w:r>
      <w:r>
        <w:rPr>
          <w:spacing w:val="25"/>
        </w:rPr>
        <w:t> </w:t>
      </w:r>
      <w:r>
        <w:rPr/>
        <w:t>budućeg</w:t>
      </w:r>
      <w:r>
        <w:rPr>
          <w:spacing w:val="20"/>
        </w:rPr>
        <w:t> </w:t>
      </w:r>
      <w:r>
        <w:rPr>
          <w:spacing w:val="-1"/>
        </w:rPr>
        <w:t>kontakta.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Gummesson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[2]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manipulativan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eks</w:t>
      </w:r>
      <w:r>
        <w:rPr/>
        <w:t>ploatiše</w:t>
      </w:r>
      <w:r>
        <w:rPr>
          <w:spacing w:val="-5"/>
        </w:rPr>
        <w:t> </w:t>
      </w:r>
      <w:r>
        <w:rPr>
          <w:spacing w:val="-1"/>
        </w:rPr>
        <w:t>potrošačku</w:t>
      </w:r>
      <w:r>
        <w:rPr>
          <w:spacing w:val="-4"/>
        </w:rPr>
        <w:t> </w:t>
      </w:r>
      <w:r>
        <w:rPr>
          <w:spacing w:val="-1"/>
        </w:rPr>
        <w:t>ignoranciju.</w:t>
      </w:r>
    </w:p>
    <w:p>
      <w:pPr>
        <w:pStyle w:val="BodyText"/>
        <w:spacing w:line="360" w:lineRule="auto" w:before="7"/>
        <w:ind w:left="141" w:right="136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6"/>
        </w:rPr>
        <w:t> </w:t>
      </w:r>
      <w:r>
        <w:rPr>
          <w:spacing w:val="-1"/>
        </w:rPr>
        <w:t>početku</w:t>
      </w:r>
      <w:r>
        <w:rPr>
          <w:spacing w:val="19"/>
        </w:rPr>
        <w:t> </w:t>
      </w:r>
      <w:r>
        <w:rPr/>
        <w:t>se</w:t>
      </w:r>
      <w:r>
        <w:rPr>
          <w:spacing w:val="15"/>
        </w:rPr>
        <w:t> </w:t>
      </w:r>
      <w:r>
        <w:rPr/>
        <w:t>relationship</w:t>
      </w:r>
      <w:r>
        <w:rPr>
          <w:spacing w:val="17"/>
        </w:rPr>
        <w:t> </w:t>
      </w:r>
      <w:r>
        <w:rPr>
          <w:spacing w:val="-1"/>
        </w:rPr>
        <w:t>marketing</w:t>
      </w:r>
      <w:r>
        <w:rPr>
          <w:spacing w:val="14"/>
        </w:rPr>
        <w:t> </w:t>
      </w:r>
      <w:r>
        <w:rPr/>
        <w:t>posmatra</w:t>
      </w:r>
      <w:r>
        <w:rPr>
          <w:spacing w:val="15"/>
        </w:rPr>
        <w:t> </w:t>
      </w:r>
      <w:r>
        <w:rPr>
          <w:spacing w:val="1"/>
        </w:rPr>
        <w:t>kao</w:t>
      </w:r>
      <w:r>
        <w:rPr>
          <w:spacing w:val="16"/>
        </w:rPr>
        <w:t> </w:t>
      </w:r>
      <w:r>
        <w:rPr/>
        <w:t>skup</w:t>
      </w:r>
      <w:r>
        <w:rPr>
          <w:spacing w:val="16"/>
        </w:rPr>
        <w:t> </w:t>
      </w:r>
      <w:r>
        <w:rPr/>
        <w:t>taktičkih</w:t>
      </w:r>
      <w:r>
        <w:rPr>
          <w:spacing w:val="16"/>
        </w:rPr>
        <w:t> </w:t>
      </w:r>
      <w:r>
        <w:rPr/>
        <w:t>aktivnosti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okviru</w:t>
      </w:r>
      <w:r>
        <w:rPr>
          <w:spacing w:val="28"/>
        </w:rPr>
        <w:t> </w:t>
      </w:r>
      <w:r>
        <w:rPr>
          <w:spacing w:val="-1"/>
        </w:rPr>
        <w:t>postojećih</w:t>
      </w:r>
      <w:r>
        <w:rPr/>
        <w:t> </w:t>
      </w:r>
      <w:r>
        <w:rPr>
          <w:spacing w:val="-1"/>
        </w:rPr>
        <w:t>koncepata,</w:t>
      </w:r>
      <w:r>
        <w:rPr>
          <w:spacing w:val="1"/>
        </w:rPr>
        <w:t> na</w:t>
      </w:r>
      <w:r>
        <w:rPr>
          <w:spacing w:val="58"/>
        </w:rPr>
        <w:t> </w:t>
      </w:r>
      <w:r>
        <w:rPr>
          <w:spacing w:val="-1"/>
        </w:rPr>
        <w:t>primer</w:t>
      </w:r>
      <w:r>
        <w:rPr>
          <w:spacing w:val="59"/>
        </w:rPr>
        <w:t> </w:t>
      </w:r>
      <w:r>
        <w:rPr/>
        <w:t>u</w:t>
      </w:r>
      <w:r>
        <w:rPr>
          <w:spacing w:val="59"/>
        </w:rPr>
        <w:t> </w:t>
      </w:r>
      <w:r>
        <w:rPr/>
        <w:t>okviru</w:t>
      </w:r>
      <w:r>
        <w:rPr>
          <w:spacing w:val="59"/>
        </w:rPr>
        <w:t> </w:t>
      </w:r>
      <w:r>
        <w:rPr/>
        <w:t>marketing</w:t>
      </w:r>
      <w:r>
        <w:rPr>
          <w:spacing w:val="57"/>
        </w:rPr>
        <w:t> </w:t>
      </w:r>
      <w:r>
        <w:rPr/>
        <w:t>miks </w:t>
      </w:r>
      <w:r>
        <w:rPr>
          <w:spacing w:val="-1"/>
        </w:rPr>
        <w:t>koncepta.</w:t>
      </w:r>
      <w:r>
        <w:rPr>
          <w:spacing w:val="2"/>
        </w:rPr>
        <w:t> </w:t>
      </w:r>
      <w:r>
        <w:rPr>
          <w:spacing w:val="-1"/>
        </w:rPr>
        <w:t>Ovakva</w:t>
      </w:r>
      <w:r>
        <w:rPr>
          <w:spacing w:val="1"/>
        </w:rPr>
        <w:t> </w:t>
      </w:r>
      <w:r>
        <w:rPr>
          <w:spacing w:val="-1"/>
        </w:rPr>
        <w:t>gledišta</w:t>
      </w:r>
      <w:r>
        <w:rPr>
          <w:spacing w:val="58"/>
        </w:rPr>
        <w:t> </w:t>
      </w:r>
      <w:r>
        <w:rPr/>
        <w:t>su</w:t>
      </w:r>
      <w:r>
        <w:rPr>
          <w:spacing w:val="75"/>
        </w:rPr>
        <w:t> </w:t>
      </w:r>
      <w:r>
        <w:rPr>
          <w:spacing w:val="-1"/>
        </w:rPr>
        <w:t>vremenom</w:t>
      </w:r>
      <w:r>
        <w:rPr>
          <w:spacing w:val="26"/>
        </w:rPr>
        <w:t> </w:t>
      </w:r>
      <w:r>
        <w:rPr>
          <w:spacing w:val="-1"/>
        </w:rPr>
        <w:t>gubila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5"/>
        </w:rPr>
        <w:t> </w:t>
      </w:r>
      <w:r>
        <w:rPr>
          <w:spacing w:val="-1"/>
        </w:rPr>
        <w:t>značaju,</w:t>
      </w:r>
      <w:r>
        <w:rPr>
          <w:spacing w:val="26"/>
        </w:rPr>
        <w:t> </w:t>
      </w:r>
      <w:r>
        <w:rPr/>
        <w:t>pošto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rastao</w:t>
      </w:r>
      <w:r>
        <w:rPr>
          <w:spacing w:val="25"/>
        </w:rPr>
        <w:t> </w:t>
      </w:r>
      <w:r>
        <w:rPr/>
        <w:t>strateški</w:t>
      </w:r>
      <w:r>
        <w:rPr>
          <w:spacing w:val="30"/>
        </w:rPr>
        <w:t> </w:t>
      </w:r>
      <w:r>
        <w:rPr>
          <w:spacing w:val="-1"/>
        </w:rPr>
        <w:t>značaj</w:t>
      </w:r>
      <w:r>
        <w:rPr>
          <w:spacing w:val="26"/>
        </w:rPr>
        <w:t> </w:t>
      </w:r>
      <w:r>
        <w:rPr>
          <w:spacing w:val="-1"/>
        </w:rPr>
        <w:t>relacionih</w:t>
      </w:r>
      <w:r>
        <w:rPr>
          <w:spacing w:val="26"/>
        </w:rPr>
        <w:t> </w:t>
      </w:r>
      <w:r>
        <w:rPr>
          <w:spacing w:val="-1"/>
        </w:rPr>
        <w:t>strategija.</w:t>
      </w:r>
      <w:r>
        <w:rPr>
          <w:spacing w:val="26"/>
        </w:rPr>
        <w:t> </w:t>
      </w:r>
      <w:r>
        <w:rPr>
          <w:spacing w:val="-1"/>
        </w:rPr>
        <w:t>Danas</w:t>
      </w:r>
      <w:r>
        <w:rPr>
          <w:spacing w:val="26"/>
        </w:rPr>
        <w:t> </w:t>
      </w:r>
      <w:r>
        <w:rPr/>
        <w:t>je</w:t>
      </w:r>
      <w:r>
        <w:rPr>
          <w:spacing w:val="83"/>
        </w:rPr>
        <w:t> </w:t>
      </w:r>
      <w:r>
        <w:rPr>
          <w:spacing w:val="-1"/>
        </w:rPr>
        <w:t>evidentna</w:t>
      </w:r>
      <w:r>
        <w:rPr>
          <w:spacing w:val="49"/>
        </w:rPr>
        <w:t> </w:t>
      </w:r>
      <w:r>
        <w:rPr/>
        <w:t>rasprava</w:t>
      </w:r>
      <w:r>
        <w:rPr>
          <w:spacing w:val="49"/>
        </w:rPr>
        <w:t> </w:t>
      </w:r>
      <w:r>
        <w:rPr/>
        <w:t>o</w:t>
      </w:r>
      <w:r>
        <w:rPr>
          <w:spacing w:val="50"/>
        </w:rPr>
        <w:t> </w:t>
      </w:r>
      <w:r>
        <w:rPr>
          <w:spacing w:val="-1"/>
        </w:rPr>
        <w:t>relationship</w:t>
      </w:r>
      <w:r>
        <w:rPr>
          <w:spacing w:val="50"/>
        </w:rPr>
        <w:t> </w:t>
      </w:r>
      <w:r>
        <w:rPr>
          <w:spacing w:val="-1"/>
        </w:rPr>
        <w:t>marketingu,</w:t>
      </w:r>
      <w:r>
        <w:rPr>
          <w:spacing w:val="50"/>
        </w:rPr>
        <w:t> </w:t>
      </w:r>
      <w:r>
        <w:rPr/>
        <w:t>kao</w:t>
      </w:r>
      <w:r>
        <w:rPr>
          <w:spacing w:val="50"/>
        </w:rPr>
        <w:t> </w:t>
      </w:r>
      <w:r>
        <w:rPr/>
        <w:t>novoj,</w:t>
      </w:r>
      <w:r>
        <w:rPr>
          <w:spacing w:val="50"/>
        </w:rPr>
        <w:t> </w:t>
      </w:r>
      <w:r>
        <w:rPr>
          <w:spacing w:val="-1"/>
        </w:rPr>
        <w:t>dominantnoj</w:t>
      </w:r>
      <w:r>
        <w:rPr>
          <w:spacing w:val="50"/>
        </w:rPr>
        <w:t> </w:t>
      </w:r>
      <w:r>
        <w:rPr>
          <w:spacing w:val="-1"/>
        </w:rPr>
        <w:t>paradigmi.</w:t>
      </w:r>
      <w:r>
        <w:rPr>
          <w:spacing w:val="50"/>
        </w:rPr>
        <w:t> </w:t>
      </w:r>
      <w:r>
        <w:rPr>
          <w:spacing w:val="-1"/>
        </w:rPr>
        <w:t>Većina</w:t>
      </w:r>
      <w:r>
        <w:rPr>
          <w:spacing w:val="93"/>
        </w:rPr>
        <w:t> </w:t>
      </w:r>
      <w:r>
        <w:rPr>
          <w:spacing w:val="-1"/>
        </w:rPr>
        <w:t>vodećih</w:t>
      </w:r>
      <w:r>
        <w:rPr>
          <w:spacing w:val="-2"/>
        </w:rPr>
        <w:t> </w:t>
      </w:r>
      <w:r>
        <w:rPr>
          <w:spacing w:val="-1"/>
        </w:rPr>
        <w:t>autora</w:t>
      </w:r>
      <w:r>
        <w:rPr>
          <w:spacing w:val="-2"/>
        </w:rPr>
        <w:t> </w:t>
      </w:r>
      <w:r>
        <w:rPr/>
        <w:t>smatra</w:t>
      </w:r>
      <w:r>
        <w:rPr>
          <w:spacing w:val="-3"/>
        </w:rPr>
        <w:t> </w:t>
      </w:r>
      <w:r>
        <w:rPr/>
        <w:t>da se</w:t>
      </w:r>
      <w:r>
        <w:rPr>
          <w:spacing w:val="-1"/>
        </w:rPr>
        <w:t> dogodila</w:t>
      </w:r>
      <w:r>
        <w:rPr>
          <w:spacing w:val="-2"/>
        </w:rPr>
        <w:t> </w:t>
      </w:r>
      <w:r>
        <w:rPr/>
        <w:t>zamena</w:t>
      </w:r>
      <w:r>
        <w:rPr>
          <w:spacing w:val="-2"/>
        </w:rPr>
        <w:t> </w:t>
      </w:r>
      <w:r>
        <w:rPr>
          <w:spacing w:val="-1"/>
        </w:rPr>
        <w:t>paradigmi (eng.</w:t>
      </w:r>
      <w:r>
        <w:rPr>
          <w:spacing w:val="2"/>
        </w:rPr>
        <w:t> </w:t>
      </w:r>
      <w:r>
        <w:rPr>
          <w:rFonts w:ascii="Times New Roman" w:hAnsi="Times New Roman"/>
          <w:i/>
        </w:rPr>
        <w:t>paradigm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shift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Brodie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(201</w:t>
      </w:r>
      <w:r>
        <w:rPr/>
        <w:t>7)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svom</w:t>
      </w:r>
      <w:r>
        <w:rPr>
          <w:spacing w:val="35"/>
        </w:rPr>
        <w:t> </w:t>
      </w:r>
      <w:r>
        <w:rPr>
          <w:spacing w:val="-1"/>
        </w:rPr>
        <w:t>istraţivanju</w:t>
      </w:r>
      <w:r>
        <w:rPr>
          <w:spacing w:val="35"/>
        </w:rPr>
        <w:t> </w:t>
      </w:r>
      <w:r>
        <w:rPr>
          <w:spacing w:val="-1"/>
        </w:rPr>
        <w:t>predstavljaju</w:t>
      </w:r>
      <w:r>
        <w:rPr>
          <w:spacing w:val="39"/>
        </w:rPr>
        <w:t> </w:t>
      </w:r>
      <w:r>
        <w:rPr>
          <w:rFonts w:ascii="Times New Roman" w:hAnsi="Times New Roman"/>
          <w:i/>
          <w:spacing w:val="-1"/>
        </w:rPr>
        <w:t>model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marketing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kontinuuma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7"/>
        </w:rPr>
        <w:t> </w:t>
      </w:r>
      <w:r>
        <w:rPr/>
        <w:t>Na</w:t>
      </w:r>
      <w:r>
        <w:rPr>
          <w:spacing w:val="55"/>
        </w:rPr>
        <w:t> </w:t>
      </w:r>
      <w:r>
        <w:rPr/>
        <w:t>jednom</w:t>
      </w:r>
      <w:r>
        <w:rPr>
          <w:spacing w:val="57"/>
        </w:rPr>
        <w:t> </w:t>
      </w:r>
      <w:r>
        <w:rPr>
          <w:spacing w:val="-1"/>
        </w:rPr>
        <w:t>kraju</w:t>
      </w:r>
      <w:r>
        <w:rPr>
          <w:spacing w:val="57"/>
        </w:rPr>
        <w:t> </w:t>
      </w:r>
      <w:r>
        <w:rPr/>
        <w:t>kontinuuma</w:t>
      </w:r>
      <w:r>
        <w:rPr>
          <w:spacing w:val="56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transakcioni</w:t>
      </w:r>
      <w:r>
        <w:rPr/>
        <w:t> </w:t>
      </w:r>
      <w:r>
        <w:rPr>
          <w:spacing w:val="-1"/>
        </w:rPr>
        <w:t>marketing,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kratkoročno</w:t>
      </w:r>
      <w:r>
        <w:rPr>
          <w:spacing w:val="57"/>
        </w:rPr>
        <w:t> </w:t>
      </w:r>
      <w:r>
        <w:rPr>
          <w:spacing w:val="-1"/>
        </w:rPr>
        <w:t>orjentisan</w:t>
      </w:r>
      <w:r>
        <w:rPr>
          <w:spacing w:val="57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usmeren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pojedinačne</w:t>
      </w:r>
      <w:r>
        <w:rPr>
          <w:spacing w:val="42"/>
        </w:rPr>
        <w:t> </w:t>
      </w:r>
      <w:r>
        <w:rPr>
          <w:spacing w:val="-1"/>
        </w:rPr>
        <w:t>transakcije.</w:t>
      </w:r>
      <w:r>
        <w:rPr>
          <w:spacing w:val="45"/>
        </w:rPr>
        <w:t> </w:t>
      </w:r>
      <w:r>
        <w:rPr/>
        <w:t>Oni</w:t>
      </w:r>
      <w:r>
        <w:rPr>
          <w:spacing w:val="42"/>
        </w:rPr>
        <w:t> </w:t>
      </w:r>
      <w:r>
        <w:rPr>
          <w:spacing w:val="-1"/>
        </w:rPr>
        <w:t>zaključuju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firme</w:t>
      </w:r>
      <w:r>
        <w:rPr>
          <w:spacing w:val="42"/>
        </w:rPr>
        <w:t> </w:t>
      </w:r>
      <w:r>
        <w:rPr/>
        <w:t>koje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nalaze</w:t>
      </w:r>
      <w:r>
        <w:rPr>
          <w:spacing w:val="42"/>
        </w:rPr>
        <w:t> </w:t>
      </w:r>
      <w:r>
        <w:rPr/>
        <w:t>na</w:t>
      </w:r>
      <w:r>
        <w:rPr>
          <w:spacing w:val="69"/>
        </w:rPr>
        <w:t> </w:t>
      </w:r>
      <w:r>
        <w:rPr>
          <w:spacing w:val="-1"/>
        </w:rPr>
        <w:t>transakcionom</w:t>
      </w:r>
      <w:r>
        <w:rPr>
          <w:spacing w:val="4"/>
        </w:rPr>
        <w:t> </w:t>
      </w:r>
      <w:r>
        <w:rPr/>
        <w:t>kraju</w:t>
      </w:r>
      <w:r>
        <w:rPr>
          <w:spacing w:val="5"/>
        </w:rPr>
        <w:t> </w:t>
      </w:r>
      <w:r>
        <w:rPr/>
        <w:t>kontinuuma,</w:t>
      </w:r>
      <w:r>
        <w:rPr>
          <w:spacing w:val="3"/>
        </w:rPr>
        <w:t> </w:t>
      </w:r>
      <w:r>
        <w:rPr>
          <w:spacing w:val="-1"/>
        </w:rPr>
        <w:t>uglavnom</w:t>
      </w:r>
      <w:r>
        <w:rPr>
          <w:spacing w:val="4"/>
        </w:rPr>
        <w:t> </w:t>
      </w:r>
      <w:r>
        <w:rPr/>
        <w:t>velike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reč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firmama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-1"/>
        </w:rPr>
        <w:t>već</w:t>
      </w:r>
      <w:r>
        <w:rPr>
          <w:spacing w:val="3"/>
        </w:rPr>
        <w:t> </w:t>
      </w:r>
      <w:r>
        <w:rPr/>
        <w:t>duţe</w:t>
      </w:r>
      <w:r>
        <w:rPr>
          <w:spacing w:val="3"/>
        </w:rPr>
        <w:t> </w:t>
      </w:r>
      <w:r>
        <w:rPr/>
        <w:t>vreme</w:t>
      </w:r>
      <w:r>
        <w:rPr>
          <w:spacing w:val="53"/>
        </w:rPr>
        <w:t> </w:t>
      </w:r>
      <w:r>
        <w:rPr/>
        <w:t>posluju,</w:t>
      </w:r>
      <w:r>
        <w:rPr>
          <w:spacing w:val="35"/>
        </w:rPr>
        <w:t> </w:t>
      </w:r>
      <w:r>
        <w:rPr>
          <w:spacing w:val="-1"/>
        </w:rPr>
        <w:t>ali</w:t>
      </w:r>
      <w:r>
        <w:rPr>
          <w:spacing w:val="37"/>
        </w:rPr>
        <w:t> </w:t>
      </w:r>
      <w:r>
        <w:rPr/>
        <w:t>ovo</w:t>
      </w:r>
      <w:r>
        <w:rPr>
          <w:spacing w:val="36"/>
        </w:rPr>
        <w:t> </w:t>
      </w:r>
      <w:r>
        <w:rPr>
          <w:spacing w:val="-1"/>
        </w:rPr>
        <w:t>moţe</w:t>
      </w:r>
      <w:r>
        <w:rPr>
          <w:spacing w:val="35"/>
        </w:rPr>
        <w:t> </w:t>
      </w:r>
      <w:r>
        <w:rPr>
          <w:spacing w:val="-1"/>
        </w:rPr>
        <w:t>ukazati</w:t>
      </w:r>
      <w:r>
        <w:rPr>
          <w:spacing w:val="37"/>
        </w:rPr>
        <w:t> </w:t>
      </w:r>
      <w:r>
        <w:rPr/>
        <w:t>na</w:t>
      </w:r>
      <w:r>
        <w:rPr>
          <w:spacing w:val="35"/>
        </w:rPr>
        <w:t> </w:t>
      </w:r>
      <w:r>
        <w:rPr/>
        <w:t>izvesnu</w:t>
      </w:r>
      <w:r>
        <w:rPr>
          <w:spacing w:val="36"/>
        </w:rPr>
        <w:t> </w:t>
      </w:r>
      <w:r>
        <w:rPr>
          <w:spacing w:val="-1"/>
        </w:rPr>
        <w:t>inertnost</w:t>
      </w:r>
      <w:r>
        <w:rPr>
          <w:spacing w:val="37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usvajanju</w:t>
      </w:r>
      <w:r>
        <w:rPr>
          <w:spacing w:val="35"/>
        </w:rPr>
        <w:t> </w:t>
      </w:r>
      <w:r>
        <w:rPr/>
        <w:t>novih</w:t>
      </w:r>
      <w:r>
        <w:rPr>
          <w:spacing w:val="36"/>
        </w:rPr>
        <w:t> </w:t>
      </w:r>
      <w:r>
        <w:rPr>
          <w:spacing w:val="-1"/>
        </w:rPr>
        <w:t>strategija.</w:t>
      </w:r>
      <w:r>
        <w:rPr>
          <w:spacing w:val="36"/>
        </w:rPr>
        <w:t> </w:t>
      </w:r>
      <w:r>
        <w:rPr>
          <w:spacing w:val="-1"/>
        </w:rPr>
        <w:t>Autori</w:t>
      </w:r>
      <w:r>
        <w:rPr>
          <w:spacing w:val="36"/>
        </w:rPr>
        <w:t> </w:t>
      </w:r>
      <w:r>
        <w:rPr/>
        <w:t>još</w:t>
      </w:r>
      <w:r>
        <w:rPr>
          <w:spacing w:val="69"/>
        </w:rPr>
        <w:t> </w:t>
      </w:r>
      <w:r>
        <w:rPr>
          <w:spacing w:val="-1"/>
        </w:rPr>
        <w:t>zaključuju,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oba</w:t>
      </w:r>
      <w:r>
        <w:rPr>
          <w:spacing w:val="1"/>
        </w:rPr>
        <w:t> </w:t>
      </w:r>
      <w:r>
        <w:rPr>
          <w:spacing w:val="-1"/>
        </w:rPr>
        <w:t>pristupa,</w:t>
      </w:r>
      <w:r>
        <w:rPr>
          <w:spacing w:val="2"/>
        </w:rPr>
        <w:t> </w:t>
      </w:r>
      <w:r>
        <w:rPr>
          <w:spacing w:val="-1"/>
        </w:rPr>
        <w:t>transakcioni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relationship</w:t>
      </w:r>
      <w:r>
        <w:rPr>
          <w:spacing w:val="2"/>
        </w:rPr>
        <w:t> </w:t>
      </w:r>
      <w:r>
        <w:rPr>
          <w:spacing w:val="-1"/>
        </w:rPr>
        <w:t>marketing,</w:t>
      </w:r>
      <w:r>
        <w:rPr>
          <w:spacing w:val="2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koegzistiraju.</w:t>
      </w:r>
      <w:r>
        <w:rPr>
          <w:spacing w:val="2"/>
        </w:rPr>
        <w:t> </w:t>
      </w:r>
      <w:r>
        <w:rPr/>
        <w:t>Na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relationship</w:t>
      </w:r>
      <w:r>
        <w:rPr>
          <w:spacing w:val="15"/>
        </w:rPr>
        <w:t> </w:t>
      </w:r>
      <w:r>
        <w:rPr>
          <w:spacing w:val="-1"/>
        </w:rPr>
        <w:t>marketing,</w:t>
      </w:r>
      <w:r>
        <w:rPr>
          <w:spacing w:val="19"/>
        </w:rPr>
        <w:t> </w:t>
      </w:r>
      <w:r>
        <w:rPr>
          <w:spacing w:val="-1"/>
        </w:rPr>
        <w:t>gde</w:t>
      </w:r>
      <w:r>
        <w:rPr>
          <w:spacing w:val="13"/>
        </w:rPr>
        <w:t> </w:t>
      </w:r>
      <w:r>
        <w:rPr>
          <w:spacing w:val="1"/>
        </w:rPr>
        <w:t>je</w:t>
      </w:r>
      <w:r>
        <w:rPr>
          <w:spacing w:val="14"/>
        </w:rPr>
        <w:t> </w:t>
      </w:r>
      <w:r>
        <w:rPr>
          <w:spacing w:val="-1"/>
        </w:rPr>
        <w:t>ključna</w:t>
      </w:r>
      <w:r>
        <w:rPr>
          <w:spacing w:val="13"/>
        </w:rPr>
        <w:t> </w:t>
      </w:r>
      <w:r>
        <w:rPr>
          <w:spacing w:val="-1"/>
        </w:rPr>
        <w:t>orjentacija</w:t>
      </w:r>
      <w:r>
        <w:rPr>
          <w:spacing w:val="13"/>
        </w:rPr>
        <w:t> </w:t>
      </w:r>
      <w:r>
        <w:rPr>
          <w:spacing w:val="1"/>
        </w:rPr>
        <w:t>ka</w:t>
      </w:r>
      <w:r>
        <w:rPr>
          <w:spacing w:val="75"/>
        </w:rPr>
        <w:t> </w:t>
      </w:r>
      <w:r>
        <w:rPr>
          <w:spacing w:val="-1"/>
        </w:rPr>
        <w:t>izgradnji</w:t>
      </w:r>
      <w:r>
        <w:rPr>
          <w:spacing w:val="28"/>
        </w:rPr>
        <w:t> </w:t>
      </w:r>
      <w:r>
        <w:rPr/>
        <w:t>odnosa</w:t>
      </w:r>
      <w:r>
        <w:rPr>
          <w:spacing w:val="28"/>
        </w:rPr>
        <w:t> </w:t>
      </w:r>
      <w:r>
        <w:rPr/>
        <w:t>sa</w:t>
      </w:r>
      <w:r>
        <w:rPr>
          <w:spacing w:val="28"/>
        </w:rPr>
        <w:t> </w:t>
      </w:r>
      <w:r>
        <w:rPr>
          <w:spacing w:val="-1"/>
        </w:rPr>
        <w:t>potrošačima</w:t>
      </w:r>
      <w:r>
        <w:rPr>
          <w:spacing w:val="28"/>
        </w:rPr>
        <w:t> </w:t>
      </w:r>
      <w:r>
        <w:rPr/>
        <w:t>(i</w:t>
      </w:r>
      <w:r>
        <w:rPr>
          <w:spacing w:val="28"/>
        </w:rPr>
        <w:t> </w:t>
      </w:r>
      <w:r>
        <w:rPr/>
        <w:t>ostalim</w:t>
      </w:r>
      <w:r>
        <w:rPr>
          <w:spacing w:val="29"/>
        </w:rPr>
        <w:t> </w:t>
      </w:r>
      <w:r>
        <w:rPr>
          <w:spacing w:val="-1"/>
        </w:rPr>
        <w:t>interesnim</w:t>
      </w:r>
      <w:r>
        <w:rPr>
          <w:spacing w:val="30"/>
        </w:rPr>
        <w:t> </w:t>
      </w:r>
      <w:r>
        <w:rPr>
          <w:spacing w:val="-1"/>
        </w:rPr>
        <w:t>grupama).</w:t>
      </w:r>
      <w:r>
        <w:rPr>
          <w:spacing w:val="28"/>
        </w:rPr>
        <w:t> </w:t>
      </w:r>
      <w:r>
        <w:rPr>
          <w:spacing w:val="-1"/>
        </w:rPr>
        <w:t>Autori</w:t>
      </w:r>
      <w:r>
        <w:rPr>
          <w:spacing w:val="29"/>
        </w:rPr>
        <w:t> </w:t>
      </w:r>
      <w:r>
        <w:rPr>
          <w:spacing w:val="1"/>
        </w:rPr>
        <w:t>se</w:t>
      </w:r>
      <w:r>
        <w:rPr>
          <w:spacing w:val="27"/>
        </w:rPr>
        <w:t> </w:t>
      </w:r>
      <w:r>
        <w:rPr/>
        <w:t>slaţu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postoje</w:t>
      </w:r>
      <w:r>
        <w:rPr>
          <w:spacing w:val="69"/>
        </w:rPr>
        <w:t> </w:t>
      </w:r>
      <w:r>
        <w:rPr>
          <w:spacing w:val="-1"/>
        </w:rPr>
        <w:t>razlike</w:t>
      </w:r>
      <w:r>
        <w:rPr>
          <w:spacing w:val="32"/>
        </w:rPr>
        <w:t> </w:t>
      </w:r>
      <w:r>
        <w:rPr/>
        <w:t>izmeĎu</w:t>
      </w:r>
      <w:r>
        <w:rPr>
          <w:spacing w:val="33"/>
        </w:rPr>
        <w:t> </w:t>
      </w:r>
      <w:r>
        <w:rPr>
          <w:spacing w:val="-1"/>
        </w:rPr>
        <w:t>transakcionog</w:t>
      </w:r>
      <w:r>
        <w:rPr>
          <w:spacing w:val="31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relationship</w:t>
      </w:r>
      <w:r>
        <w:rPr>
          <w:spacing w:val="34"/>
        </w:rPr>
        <w:t> </w:t>
      </w:r>
      <w:r>
        <w:rPr>
          <w:spacing w:val="-1"/>
        </w:rPr>
        <w:t>marketinga,</w:t>
      </w:r>
      <w:r>
        <w:rPr>
          <w:spacing w:val="33"/>
        </w:rPr>
        <w:t> </w:t>
      </w:r>
      <w:r>
        <w:rPr/>
        <w:t>te</w:t>
      </w:r>
      <w:r>
        <w:rPr>
          <w:spacing w:val="33"/>
        </w:rPr>
        <w:t> </w:t>
      </w:r>
      <w:r>
        <w:rPr>
          <w:spacing w:val="1"/>
        </w:rPr>
        <w:t>da</w:t>
      </w:r>
      <w:r>
        <w:rPr>
          <w:spacing w:val="32"/>
        </w:rPr>
        <w:t> </w:t>
      </w:r>
      <w:r>
        <w:rPr/>
        <w:t>relationship</w:t>
      </w:r>
      <w:r>
        <w:rPr>
          <w:spacing w:val="34"/>
        </w:rPr>
        <w:t> </w:t>
      </w:r>
      <w:r>
        <w:rPr>
          <w:spacing w:val="-1"/>
        </w:rPr>
        <w:t>marketing</w:t>
      </w:r>
      <w:r>
        <w:rPr>
          <w:spacing w:val="31"/>
        </w:rPr>
        <w:t> </w:t>
      </w:r>
      <w:r>
        <w:rPr/>
        <w:t>moţe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oblika: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3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Database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marketing,</w:t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Interaktivni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marketing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,</w:t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Mreţni</w:t>
      </w:r>
      <w:r>
        <w:rPr>
          <w:spacing w:val="20"/>
        </w:rPr>
        <w:t> </w:t>
      </w:r>
      <w:r>
        <w:rPr>
          <w:spacing w:val="-1"/>
        </w:rPr>
        <w:t>marketing</w:t>
      </w:r>
      <w:r>
        <w:rPr>
          <w:spacing w:val="17"/>
        </w:rPr>
        <w:t> </w:t>
      </w:r>
      <w:r>
        <w:rPr>
          <w:rFonts w:ascii="Times New Roman" w:hAnsi="Times New Roman"/>
        </w:rPr>
        <w:t>[3]</w:t>
      </w:r>
    </w:p>
    <w:p>
      <w:pPr>
        <w:pStyle w:val="BodyText"/>
        <w:spacing w:line="360" w:lineRule="auto" w:before="136"/>
        <w:ind w:left="141" w:right="133" w:firstLine="719"/>
        <w:jc w:val="both"/>
      </w:pPr>
      <w:r>
        <w:rPr/>
        <w:t>Ova</w:t>
      </w:r>
      <w:r>
        <w:rPr>
          <w:spacing w:val="1"/>
        </w:rPr>
        <w:t> </w:t>
      </w:r>
      <w:r>
        <w:rPr/>
        <w:t>tri</w:t>
      </w:r>
      <w:r>
        <w:rPr>
          <w:spacing w:val="3"/>
        </w:rPr>
        <w:t> </w:t>
      </w:r>
      <w:r>
        <w:rPr/>
        <w:t>predloţena</w:t>
      </w:r>
      <w:r>
        <w:rPr>
          <w:spacing w:val="2"/>
        </w:rPr>
        <w:t> </w:t>
      </w:r>
      <w:r>
        <w:rPr/>
        <w:t>oblika</w:t>
      </w:r>
      <w:r>
        <w:rPr>
          <w:spacing w:val="4"/>
        </w:rPr>
        <w:t> </w:t>
      </w:r>
      <w:r>
        <w:rPr>
          <w:spacing w:val="-1"/>
        </w:rPr>
        <w:t>relationship</w:t>
      </w:r>
      <w:r>
        <w:rPr>
          <w:spacing w:val="4"/>
        </w:rPr>
        <w:t> </w:t>
      </w:r>
      <w:r>
        <w:rPr>
          <w:spacing w:val="-1"/>
        </w:rPr>
        <w:t>marketinga</w:t>
      </w:r>
      <w:r>
        <w:rPr>
          <w:spacing w:val="4"/>
        </w:rPr>
        <w:t> </w:t>
      </w:r>
      <w:r>
        <w:rPr/>
        <w:t>još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direktni</w:t>
      </w:r>
      <w:r>
        <w:rPr>
          <w:rFonts w:ascii="Times New Roman" w:hAnsi="Times New Roman"/>
          <w:spacing w:val="81"/>
          <w:w w:val="99"/>
        </w:rPr>
        <w:t> </w:t>
      </w:r>
      <w:r>
        <w:rPr>
          <w:spacing w:val="-1"/>
        </w:rPr>
        <w:t>marketing,</w:t>
      </w:r>
      <w:r>
        <w:rPr>
          <w:spacing w:val="4"/>
        </w:rPr>
        <w:t> </w:t>
      </w:r>
      <w:r>
        <w:rPr>
          <w:spacing w:val="-1"/>
        </w:rPr>
        <w:t>relationship</w:t>
      </w:r>
      <w:r>
        <w:rPr>
          <w:spacing w:val="5"/>
        </w:rPr>
        <w:t> </w:t>
      </w:r>
      <w:r>
        <w:rPr>
          <w:spacing w:val="-1"/>
        </w:rPr>
        <w:t>marketing</w:t>
      </w:r>
      <w:r>
        <w:rPr>
          <w:spacing w:val="2"/>
        </w:rPr>
        <w:t> </w:t>
      </w:r>
      <w:r>
        <w:rPr>
          <w:spacing w:val="-1"/>
        </w:rPr>
        <w:t>(potrošački)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industrijski</w:t>
      </w:r>
      <w:r>
        <w:rPr>
          <w:spacing w:val="2"/>
        </w:rPr>
        <w:t> </w:t>
      </w:r>
      <w:r>
        <w:rPr>
          <w:spacing w:val="-1"/>
        </w:rPr>
        <w:t>relationship</w:t>
      </w:r>
      <w:r>
        <w:rPr>
          <w:spacing w:val="2"/>
        </w:rPr>
        <w:t> </w:t>
      </w:r>
      <w:r>
        <w:rPr>
          <w:spacing w:val="-1"/>
        </w:rPr>
        <w:t>marketing</w:t>
      </w:r>
      <w:r>
        <w:rPr>
          <w:spacing w:val="2"/>
        </w:rPr>
        <w:t> </w:t>
      </w:r>
      <w:r>
        <w:rPr/>
        <w:t>(business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to-business).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Autori ukazuju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postoje</w:t>
      </w:r>
      <w:r>
        <w:rPr>
          <w:spacing w:val="-2"/>
        </w:rPr>
        <w:t> </w:t>
      </w:r>
      <w:r>
        <w:rPr>
          <w:spacing w:val="-1"/>
        </w:rPr>
        <w:t>izvesna</w:t>
      </w:r>
      <w:r>
        <w:rPr>
          <w:spacing w:val="-3"/>
        </w:rPr>
        <w:t> </w:t>
      </w:r>
      <w:r>
        <w:rPr>
          <w:spacing w:val="-1"/>
        </w:rPr>
        <w:t>preklapanja </w:t>
      </w:r>
      <w:r>
        <w:rPr/>
        <w:t>izmeĎu</w:t>
      </w:r>
      <w:r>
        <w:rPr>
          <w:spacing w:val="-2"/>
        </w:rPr>
        <w:t> </w:t>
      </w:r>
      <w:r>
        <w:rPr/>
        <w:t>ova</w:t>
      </w:r>
      <w:r>
        <w:rPr>
          <w:spacing w:val="-2"/>
        </w:rPr>
        <w:t> </w:t>
      </w:r>
      <w:r>
        <w:rPr/>
        <w:t>tri</w:t>
      </w:r>
      <w:r>
        <w:rPr>
          <w:spacing w:val="-2"/>
        </w:rPr>
        <w:t> </w:t>
      </w:r>
      <w:r>
        <w:rPr>
          <w:spacing w:val="-1"/>
        </w:rPr>
        <w:t>oblika. Tako</w:t>
      </w:r>
      <w:r>
        <w:rPr>
          <w:spacing w:val="81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napominje,</w:t>
      </w:r>
      <w:r>
        <w:rPr>
          <w:spacing w:val="2"/>
        </w:rPr>
        <w:t> </w:t>
      </w:r>
      <w:r>
        <w:rPr/>
        <w:t>da</w:t>
      </w:r>
      <w:r>
        <w:rPr>
          <w:spacing w:val="5"/>
        </w:rPr>
        <w:t> </w:t>
      </w:r>
      <w:r>
        <w:rPr/>
        <w:t>je</w:t>
      </w:r>
      <w:r>
        <w:rPr>
          <w:spacing w:val="2"/>
        </w:rPr>
        <w:t> </w:t>
      </w:r>
      <w:r>
        <w:rPr/>
        <w:t>kod</w:t>
      </w:r>
      <w:r>
        <w:rPr>
          <w:spacing w:val="4"/>
        </w:rPr>
        <w:t> </w:t>
      </w:r>
      <w:r>
        <w:rPr/>
        <w:t>prvog </w:t>
      </w:r>
      <w:r>
        <w:rPr>
          <w:spacing w:val="-1"/>
        </w:rPr>
        <w:t>preklapanja</w:t>
      </w:r>
      <w:r>
        <w:rPr>
          <w:spacing w:val="6"/>
        </w:rPr>
        <w:t> </w:t>
      </w:r>
      <w:r>
        <w:rPr/>
        <w:t>(izmeĎu</w:t>
      </w:r>
      <w:r>
        <w:rPr>
          <w:spacing w:val="2"/>
        </w:rPr>
        <w:t> </w:t>
      </w:r>
      <w:r>
        <w:rPr>
          <w:spacing w:val="-1"/>
        </w:rPr>
        <w:t>transakcionog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database/direktnog</w:t>
      </w:r>
      <w:r>
        <w:rPr>
          <w:spacing w:val="93"/>
        </w:rPr>
        <w:t> </w:t>
      </w:r>
      <w:r>
        <w:rPr>
          <w:spacing w:val="-1"/>
        </w:rPr>
        <w:t>marketinga)</w:t>
      </w:r>
      <w:r>
        <w:rPr>
          <w:spacing w:val="5"/>
        </w:rPr>
        <w:t> </w:t>
      </w:r>
      <w:r>
        <w:rPr>
          <w:spacing w:val="-1"/>
        </w:rPr>
        <w:t>database/direktni</w:t>
      </w:r>
      <w:r>
        <w:rPr>
          <w:spacing w:val="6"/>
        </w:rPr>
        <w:t> </w:t>
      </w:r>
      <w:r>
        <w:rPr>
          <w:spacing w:val="-1"/>
        </w:rPr>
        <w:t>marketing</w:t>
      </w:r>
      <w:r>
        <w:rPr>
          <w:spacing w:val="4"/>
        </w:rPr>
        <w:t> </w:t>
      </w:r>
      <w:r>
        <w:rPr/>
        <w:t>još</w:t>
      </w:r>
      <w:r>
        <w:rPr>
          <w:spacing w:val="6"/>
        </w:rPr>
        <w:t> </w:t>
      </w:r>
      <w:r>
        <w:rPr>
          <w:spacing w:val="-1"/>
        </w:rPr>
        <w:t>uvek</w:t>
      </w:r>
      <w:r>
        <w:rPr>
          <w:spacing w:val="9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distanci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prilično</w:t>
      </w:r>
      <w:r>
        <w:rPr>
          <w:spacing w:val="6"/>
        </w:rPr>
        <w:t> </w:t>
      </w:r>
      <w:r>
        <w:rPr>
          <w:spacing w:val="-1"/>
        </w:rPr>
        <w:t>formalan,</w:t>
      </w:r>
      <w:r>
        <w:rPr>
          <w:spacing w:val="5"/>
        </w:rPr>
        <w:t> </w:t>
      </w:r>
      <w:r>
        <w:rPr/>
        <w:t>sa</w:t>
      </w:r>
      <w:r>
        <w:rPr>
          <w:spacing w:val="6"/>
        </w:rPr>
        <w:t> </w:t>
      </w:r>
      <w:r>
        <w:rPr/>
        <w:t>ak</w:t>
      </w:r>
      <w:r>
        <w:rPr>
          <w:rFonts w:ascii="Times New Roman" w:hAnsi="Times New Roman"/>
        </w:rPr>
        <w:t>tivnim</w:t>
      </w:r>
      <w:r>
        <w:rPr>
          <w:rFonts w:ascii="Times New Roman" w:hAnsi="Times New Roman"/>
          <w:spacing w:val="119"/>
          <w:w w:val="99"/>
        </w:rPr>
        <w:t> </w:t>
      </w:r>
      <w:r>
        <w:rPr>
          <w:spacing w:val="-1"/>
        </w:rPr>
        <w:t>prodavcima</w:t>
      </w:r>
      <w:r>
        <w:rPr>
          <w:spacing w:val="24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preteţno</w:t>
      </w:r>
      <w:r>
        <w:rPr>
          <w:spacing w:val="25"/>
        </w:rPr>
        <w:t> </w:t>
      </w:r>
      <w:r>
        <w:rPr>
          <w:spacing w:val="-1"/>
        </w:rPr>
        <w:t>pasivnim</w:t>
      </w:r>
      <w:r>
        <w:rPr>
          <w:spacing w:val="27"/>
        </w:rPr>
        <w:t> </w:t>
      </w:r>
      <w:r>
        <w:rPr>
          <w:spacing w:val="-1"/>
        </w:rPr>
        <w:t>kupcima.</w:t>
      </w:r>
      <w:r>
        <w:rPr>
          <w:spacing w:val="26"/>
        </w:rPr>
        <w:t> </w:t>
      </w:r>
      <w:r>
        <w:rPr>
          <w:spacing w:val="-1"/>
        </w:rPr>
        <w:t>Kod</w:t>
      </w:r>
      <w:r>
        <w:rPr>
          <w:spacing w:val="25"/>
        </w:rPr>
        <w:t> </w:t>
      </w:r>
      <w:r>
        <w:rPr>
          <w:spacing w:val="-1"/>
        </w:rPr>
        <w:t>preklapanja</w:t>
      </w:r>
      <w:r>
        <w:rPr>
          <w:spacing w:val="26"/>
        </w:rPr>
        <w:t> </w:t>
      </w:r>
      <w:r>
        <w:rPr/>
        <w:t>izmeĎu</w:t>
      </w:r>
      <w:r>
        <w:rPr>
          <w:spacing w:val="25"/>
        </w:rPr>
        <w:t> </w:t>
      </w:r>
      <w:r>
        <w:rPr>
          <w:spacing w:val="-1"/>
        </w:rPr>
        <w:t>database/direktnog</w:t>
      </w:r>
      <w:r>
        <w:rPr>
          <w:spacing w:val="97"/>
        </w:rPr>
        <w:t> </w:t>
      </w:r>
      <w:r>
        <w:rPr>
          <w:spacing w:val="-1"/>
        </w:rPr>
        <w:t>marketinga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potrošačkog</w:t>
      </w:r>
      <w:r>
        <w:rPr>
          <w:spacing w:val="2"/>
        </w:rPr>
        <w:t> </w:t>
      </w:r>
      <w:r>
        <w:rPr>
          <w:spacing w:val="-1"/>
        </w:rPr>
        <w:t>relationship</w:t>
      </w:r>
      <w:r>
        <w:rPr>
          <w:spacing w:val="5"/>
        </w:rPr>
        <w:t> </w:t>
      </w:r>
      <w:r>
        <w:rPr>
          <w:spacing w:val="-1"/>
        </w:rPr>
        <w:t>marketinga,</w:t>
      </w:r>
      <w:r>
        <w:rPr>
          <w:spacing w:val="4"/>
        </w:rPr>
        <w:t> </w:t>
      </w:r>
      <w:r>
        <w:rPr/>
        <w:t>uočava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oba</w:t>
      </w:r>
      <w:r>
        <w:rPr>
          <w:spacing w:val="3"/>
        </w:rPr>
        <w:t> </w:t>
      </w:r>
      <w:r>
        <w:rPr>
          <w:spacing w:val="-1"/>
        </w:rPr>
        <w:t>slučaja</w:t>
      </w:r>
      <w:r>
        <w:rPr>
          <w:spacing w:val="4"/>
        </w:rPr>
        <w:t> </w:t>
      </w:r>
      <w:r>
        <w:rPr>
          <w:spacing w:val="-1"/>
        </w:rPr>
        <w:t>reč</w:t>
      </w:r>
      <w:r>
        <w:rPr>
          <w:spacing w:val="3"/>
        </w:rPr>
        <w:t> </w:t>
      </w:r>
      <w:r>
        <w:rPr/>
        <w:t>o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usmerenom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pojedincima,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masovnog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spacing w:val="-1"/>
        </w:rPr>
        <w:t>arketinga.</w:t>
      </w:r>
      <w:r>
        <w:rPr>
          <w:spacing w:val="53"/>
        </w:rPr>
        <w:t> </w:t>
      </w:r>
      <w:r>
        <w:rPr/>
        <w:t>Niz</w:t>
      </w:r>
      <w:r>
        <w:rPr>
          <w:spacing w:val="56"/>
        </w:rPr>
        <w:t> </w:t>
      </w:r>
      <w:r>
        <w:rPr>
          <w:spacing w:val="-1"/>
        </w:rPr>
        <w:t>sličnosti</w:t>
      </w:r>
      <w:r>
        <w:rPr>
          <w:spacing w:val="55"/>
        </w:rPr>
        <w:t> </w:t>
      </w:r>
      <w:r>
        <w:rPr>
          <w:spacing w:val="-1"/>
        </w:rPr>
        <w:t>dele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potrošački</w:t>
      </w:r>
      <w:r>
        <w:rPr>
          <w:spacing w:val="55"/>
        </w:rPr>
        <w:t> </w:t>
      </w:r>
      <w:r>
        <w:rPr/>
        <w:t>i</w:t>
      </w:r>
      <w:r>
        <w:rPr>
          <w:spacing w:val="54"/>
        </w:rPr>
        <w:t> </w:t>
      </w:r>
      <w:r>
        <w:rPr/>
        <w:t>industrijski</w:t>
      </w:r>
      <w:r>
        <w:rPr>
          <w:spacing w:val="55"/>
        </w:rPr>
        <w:t> </w:t>
      </w:r>
      <w:r>
        <w:rPr>
          <w:spacing w:val="-1"/>
        </w:rPr>
        <w:t>relationship</w:t>
      </w:r>
      <w:r>
        <w:rPr>
          <w:spacing w:val="55"/>
        </w:rPr>
        <w:t> </w:t>
      </w:r>
      <w:r>
        <w:rPr>
          <w:spacing w:val="-1"/>
        </w:rPr>
        <w:t>marketing,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u</w:t>
      </w:r>
      <w:r>
        <w:rPr>
          <w:spacing w:val="57"/>
        </w:rPr>
        <w:t> </w:t>
      </w:r>
      <w:r>
        <w:rPr/>
        <w:t>oba</w:t>
      </w:r>
      <w:r>
        <w:rPr>
          <w:spacing w:val="69"/>
        </w:rPr>
        <w:t> </w:t>
      </w:r>
      <w:r>
        <w:rPr>
          <w:spacing w:val="-1"/>
        </w:rPr>
        <w:t>slučaja</w:t>
      </w:r>
      <w:r>
        <w:rPr/>
        <w:t> se</w:t>
      </w:r>
      <w:r>
        <w:rPr>
          <w:spacing w:val="-2"/>
        </w:rPr>
        <w:t> </w:t>
      </w:r>
      <w:r>
        <w:rPr>
          <w:spacing w:val="-1"/>
        </w:rPr>
        <w:t>naglašava </w:t>
      </w:r>
      <w:r>
        <w:rPr/>
        <w:t>dugoročna</w:t>
      </w:r>
      <w:r>
        <w:rPr>
          <w:spacing w:val="-1"/>
        </w:rPr>
        <w:t> </w:t>
      </w:r>
      <w:r>
        <w:rPr/>
        <w:t>vrednost od </w:t>
      </w:r>
      <w:r>
        <w:rPr>
          <w:spacing w:val="-1"/>
        </w:rPr>
        <w:t>kontinuiranih</w:t>
      </w:r>
      <w:r>
        <w:rPr/>
        <w:t> </w:t>
      </w:r>
      <w:r>
        <w:rPr>
          <w:spacing w:val="-1"/>
        </w:rPr>
        <w:t>odnosa.</w:t>
      </w:r>
    </w:p>
    <w:p>
      <w:pPr>
        <w:pStyle w:val="BodyText"/>
        <w:spacing w:line="360" w:lineRule="auto" w:before="3"/>
        <w:ind w:left="141" w:right="138" w:firstLine="720"/>
        <w:jc w:val="both"/>
      </w:pPr>
      <w:r>
        <w:rPr>
          <w:spacing w:val="-1"/>
        </w:rPr>
        <w:t>Grönroos</w:t>
      </w:r>
      <w:r>
        <w:rPr/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pozicija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firme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tom </w:t>
      </w:r>
      <w:r>
        <w:rPr>
          <w:rFonts w:ascii="Times New Roman" w:hAnsi="Times New Roman"/>
          <w:spacing w:val="-1"/>
        </w:rPr>
        <w:t>kontinuumu,</w:t>
      </w:r>
      <w:r>
        <w:rPr>
          <w:rFonts w:ascii="Times New Roman" w:hAnsi="Times New Roman"/>
        </w:rPr>
        <w:t> zavisi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tipa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industrije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firma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[4].</w:t>
      </w:r>
      <w:r>
        <w:rPr>
          <w:rFonts w:ascii="Times New Roman" w:hAnsi="Times New Roman"/>
          <w:spacing w:val="32"/>
        </w:rPr>
        <w:t> </w:t>
      </w:r>
      <w:r>
        <w:rPr/>
        <w:t>On</w:t>
      </w:r>
      <w:r>
        <w:rPr>
          <w:spacing w:val="31"/>
        </w:rPr>
        <w:t> </w:t>
      </w:r>
      <w:r>
        <w:rPr>
          <w:spacing w:val="-1"/>
        </w:rPr>
        <w:t>zaključuje</w:t>
      </w:r>
      <w:r>
        <w:rPr>
          <w:spacing w:val="32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1"/>
        </w:rPr>
        <w:t>se</w:t>
      </w:r>
      <w:r>
        <w:rPr>
          <w:spacing w:val="31"/>
        </w:rPr>
        <w:t> </w:t>
      </w:r>
      <w:r>
        <w:rPr/>
        <w:t>na</w:t>
      </w:r>
      <w:r>
        <w:rPr>
          <w:spacing w:val="31"/>
        </w:rPr>
        <w:t> </w:t>
      </w:r>
      <w:r>
        <w:rPr/>
        <w:t>jednoj</w:t>
      </w:r>
      <w:r>
        <w:rPr>
          <w:spacing w:val="33"/>
        </w:rPr>
        <w:t> </w:t>
      </w:r>
      <w:r>
        <w:rPr>
          <w:spacing w:val="-1"/>
        </w:rPr>
        <w:t>strani</w:t>
      </w:r>
      <w:r>
        <w:rPr>
          <w:spacing w:val="32"/>
        </w:rPr>
        <w:t> </w:t>
      </w:r>
      <w:r>
        <w:rPr/>
        <w:t>kontinuuma</w:t>
      </w:r>
      <w:r>
        <w:rPr>
          <w:spacing w:val="31"/>
        </w:rPr>
        <w:t> </w:t>
      </w:r>
      <w:r>
        <w:rPr/>
        <w:t>nalazi</w:t>
      </w:r>
      <w:r>
        <w:rPr>
          <w:spacing w:val="32"/>
        </w:rPr>
        <w:t> </w:t>
      </w:r>
      <w:r>
        <w:rPr>
          <w:spacing w:val="-1"/>
        </w:rPr>
        <w:t>krajnji</w:t>
      </w:r>
      <w:r>
        <w:rPr>
          <w:spacing w:val="33"/>
        </w:rPr>
        <w:t> </w:t>
      </w:r>
      <w:r>
        <w:rPr>
          <w:spacing w:val="-1"/>
        </w:rPr>
        <w:t>potrošač</w:t>
      </w:r>
      <w:r>
        <w:rPr>
          <w:spacing w:val="68"/>
        </w:rPr>
        <w:t> </w:t>
      </w:r>
      <w:r>
        <w:rPr/>
        <w:t>trţišta</w:t>
      </w:r>
      <w:r>
        <w:rPr>
          <w:spacing w:val="9"/>
        </w:rPr>
        <w:t> </w:t>
      </w:r>
      <w:r>
        <w:rPr>
          <w:spacing w:val="-1"/>
        </w:rPr>
        <w:t>potrošačkih</w:t>
      </w:r>
      <w:r>
        <w:rPr>
          <w:spacing w:val="11"/>
        </w:rPr>
        <w:t> </w:t>
      </w:r>
      <w:r>
        <w:rPr>
          <w:spacing w:val="-1"/>
        </w:rPr>
        <w:t>roba,</w:t>
      </w:r>
      <w:r>
        <w:rPr>
          <w:spacing w:val="8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marketing</w:t>
      </w:r>
      <w:r>
        <w:rPr>
          <w:spacing w:val="8"/>
        </w:rPr>
        <w:t> </w:t>
      </w:r>
      <w:r>
        <w:rPr/>
        <w:t>miks</w:t>
      </w:r>
      <w:r>
        <w:rPr>
          <w:spacing w:val="10"/>
        </w:rPr>
        <w:t> </w:t>
      </w:r>
      <w:r>
        <w:rPr>
          <w:spacing w:val="-1"/>
        </w:rPr>
        <w:t>pristupom,</w:t>
      </w:r>
      <w:r>
        <w:rPr>
          <w:spacing w:val="11"/>
        </w:rPr>
        <w:t> </w:t>
      </w:r>
      <w:r>
        <w:rPr>
          <w:spacing w:val="-1"/>
        </w:rPr>
        <w:t>baziranim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diskretnoj,</w:t>
      </w:r>
      <w:r>
        <w:rPr>
          <w:spacing w:val="10"/>
        </w:rPr>
        <w:t> </w:t>
      </w:r>
      <w:r>
        <w:rPr>
          <w:spacing w:val="-1"/>
        </w:rPr>
        <w:t>transakcionoj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5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razmeni.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osetljiviji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cenu,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kakvog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ovakvim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okolnostima,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tehničkog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i/>
          <w:spacing w:val="-1"/>
        </w:rPr>
        <w:t>face-to-face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</w:rPr>
        <w:t>kontakt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ogran</w:t>
      </w:r>
      <w:r>
        <w:rPr>
          <w:rFonts w:ascii="Times New Roman" w:hAnsi="Times New Roman"/>
          <w:spacing w:val="-1"/>
        </w:rPr>
        <w:t>ičen,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</w:rPr>
        <w:t>ad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hoc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1"/>
        </w:rPr>
        <w:t>istraţivanjima,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</w:rPr>
        <w:t> nije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prioritet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 w:before="6"/>
        <w:ind w:right="15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kanali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distribucije,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usluţni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industrijski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marketari,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strategija.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koncentracija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usmerena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dugoročne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primenu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interaktivnog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pristupa,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baziranog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oču</w:t>
      </w:r>
      <w:r>
        <w:rPr>
          <w:rFonts w:ascii="Times New Roman" w:hAnsi="Times New Roman"/>
        </w:rPr>
        <w:t>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uspostavljenih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osetljivost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cene,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očekuju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rezultiraju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uspostavljenog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dobavljačima.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bazom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dominantan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kriterijum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merenja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uspešnosti.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Povratna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potrošačima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uspostavlja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realnom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real-time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kontinuirana.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strateškog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značaja.</w:t>
      </w:r>
    </w:p>
    <w:p>
      <w:pPr>
        <w:pStyle w:val="BodyText"/>
        <w:spacing w:line="240" w:lineRule="auto" w:before="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Komparacija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predstaviti i</w:t>
      </w:r>
      <w:r>
        <w:rPr>
          <w:rFonts w:ascii="Times New Roman" w:hAnsi="Times New Roman"/>
          <w:spacing w:val="-1"/>
        </w:rPr>
        <w:t> sledećom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tabelom: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Tabela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br.2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Komparacija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relationship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1"/>
        <w:gridCol w:w="5003"/>
      </w:tblGrid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Transakcioni</w:t>
            </w:r>
            <w:r>
              <w:rPr>
                <w:rFonts w:ascii="Times New Roman"/>
                <w:b/>
                <w:spacing w:val="-1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marketing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Relationship</w:t>
            </w:r>
            <w:r>
              <w:rPr>
                <w:rFonts w:ascii="Times New Roman"/>
                <w:b/>
                <w:spacing w:val="-1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marketing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Fokus</w:t>
            </w:r>
            <w:r>
              <w:rPr>
                <w:rFonts w:ascii="Times New Roman" w:hAnsi="Times New Roman"/>
                <w:sz w:val="24"/>
              </w:rPr>
              <w:t> na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pojedinačnu prodaju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Fokus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zadrţavanje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potrošača</w:t>
            </w:r>
          </w:p>
        </w:tc>
      </w:tr>
      <w:tr>
        <w:trPr>
          <w:trHeight w:val="427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Diskontinuitet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/>
                <w:sz w:val="24"/>
              </w:rPr>
              <w:t>ontaktu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sa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potrošačima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Kontinuitet u kontaktu sa</w:t>
            </w:r>
            <w:r>
              <w:rPr>
                <w:rFonts w:ascii="Times New Roman" w:hAnsi="Times New Roman"/>
                <w:spacing w:val="-1"/>
                <w:sz w:val="24"/>
              </w:rPr>
              <w:t> potrošačima</w:t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Orjentacija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na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karakteristike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proizvoda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Orjentacija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na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korist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proizvoda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Kratkoročnost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Dugoročnost</w:t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Mali </w:t>
            </w:r>
            <w:r>
              <w:rPr>
                <w:rFonts w:ascii="Times New Roman" w:hAnsi="Times New Roman"/>
                <w:spacing w:val="-1"/>
                <w:sz w:val="24"/>
              </w:rPr>
              <w:t>akcenat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potrošačku </w:t>
            </w:r>
            <w:r>
              <w:rPr>
                <w:rFonts w:ascii="Times New Roman" w:hAnsi="Times New Roman"/>
                <w:spacing w:val="-1"/>
                <w:sz w:val="24"/>
              </w:rPr>
              <w:t>uslugu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Visok </w:t>
            </w:r>
            <w:r>
              <w:rPr>
                <w:rFonts w:ascii="Times New Roman" w:hAnsi="Times New Roman"/>
                <w:spacing w:val="-1"/>
                <w:sz w:val="24"/>
              </w:rPr>
              <w:t>akcenat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potrošačku </w:t>
            </w:r>
            <w:r>
              <w:rPr>
                <w:rFonts w:ascii="Times New Roman" w:hAnsi="Times New Roman"/>
                <w:spacing w:val="-1"/>
                <w:sz w:val="24"/>
              </w:rPr>
              <w:t>uslugu</w:t>
            </w:r>
          </w:p>
        </w:tc>
      </w:tr>
      <w:tr>
        <w:trPr>
          <w:trHeight w:val="843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337" w:val="left" w:leader="none"/>
                <w:tab w:pos="2476" w:val="left" w:leader="none"/>
                <w:tab w:pos="2797" w:val="left" w:leader="none"/>
              </w:tabs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Ograničena</w:t>
              <w:tab/>
              <w:t>predanost</w:t>
              <w:tab/>
            </w:r>
            <w:r>
              <w:rPr>
                <w:rFonts w:ascii="Times New Roman" w:hAnsi="Times New Roman"/>
                <w:w w:val="95"/>
                <w:sz w:val="24"/>
              </w:rPr>
              <w:t>u</w:t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ispunjavanju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očekivanja </w:t>
            </w:r>
            <w:r>
              <w:rPr>
                <w:rFonts w:ascii="Times New Roman" w:hAnsi="Times New Roman"/>
                <w:sz w:val="24"/>
              </w:rPr>
              <w:t>potrošača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941" w:val="left" w:leader="none"/>
                <w:tab w:pos="2105" w:val="left" w:leader="none"/>
                <w:tab w:pos="2459" w:val="left" w:leader="none"/>
                <w:tab w:pos="3915" w:val="left" w:leader="none"/>
              </w:tabs>
              <w:spacing w:line="359" w:lineRule="auto"/>
              <w:ind w:left="37" w:right="28" w:hanging="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5"/>
                <w:sz w:val="24"/>
              </w:rPr>
              <w:t>Visoka</w:t>
              <w:tab/>
              <w:t>predanost</w:t>
              <w:tab/>
            </w:r>
            <w:r>
              <w:rPr>
                <w:rFonts w:ascii="Times New Roman" w:hAnsi="Times New Roman"/>
                <w:sz w:val="24"/>
              </w:rPr>
              <w:t>u</w:t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ispunjavanju</w:t>
              <w:tab/>
            </w:r>
            <w:r>
              <w:rPr>
                <w:rFonts w:ascii="Times New Roman" w:hAnsi="Times New Roman"/>
                <w:sz w:val="24"/>
              </w:rPr>
              <w:t>očekivanja</w:t>
            </w:r>
            <w:r>
              <w:rPr>
                <w:rFonts w:ascii="Times New Roman" w:hAnsi="Times New Roman"/>
                <w:spacing w:val="3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potrošača</w:t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Kvalitet</w:t>
            </w:r>
            <w:r>
              <w:rPr>
                <w:rFonts w:ascii="Times New Roman" w:hAnsi="Times New Roman"/>
                <w:sz w:val="24"/>
              </w:rPr>
              <w:t> koji se </w:t>
            </w:r>
            <w:r>
              <w:rPr>
                <w:rFonts w:ascii="Times New Roman" w:hAnsi="Times New Roman"/>
                <w:spacing w:val="-1"/>
                <w:sz w:val="24"/>
              </w:rPr>
              <w:t>tiče </w:t>
            </w:r>
            <w:r>
              <w:rPr>
                <w:rFonts w:ascii="Times New Roman" w:hAnsi="Times New Roman"/>
                <w:sz w:val="24"/>
              </w:rPr>
              <w:t>samo proizvodnje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Kvalitet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briga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svih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zaposlenih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3"/>
        <w:ind w:left="140" w:right="15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Izvor: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Рауnе,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Christopher,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M.,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Peck,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H.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(2015)</w:t>
      </w:r>
      <w:r>
        <w:rPr>
          <w:rFonts w:ascii="Times New Roman" w:hAnsi="Times New Roman"/>
          <w:sz w:val="20"/>
        </w:rPr>
        <w:t>.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Relationship 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Marketing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for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Competitive 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Advantage:</w:t>
      </w:r>
      <w:r>
        <w:rPr>
          <w:rFonts w:ascii="Times New Roman" w:hAnsi="Times New Roman"/>
          <w:i/>
          <w:spacing w:val="41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Winning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and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Keeping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Customers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Oxford: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Buttervvorth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Heinmann.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/>
        <w:ind w:right="15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Ipak,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izvesne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sumnje,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prihvatljivo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  <w:spacing w:val="-1"/>
        </w:rPr>
        <w:t>profitabilno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relacione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strategije.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6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upravljati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stvarni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relacionih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premašuju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ostvarene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interaktivnu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razmenu.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Gronroos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primećuju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glavno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relaciona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firmu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profitabilno,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parametrima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prihvatljivo,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razvijati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2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transakcione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ili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relacione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strategije.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Ukoliko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kompanije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ne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mogu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ekonomski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opravdaju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relacioni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pristup,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najbolja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preporuka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zadrţe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transakc</w:t>
      </w:r>
      <w:r>
        <w:rPr>
          <w:rFonts w:ascii="Times New Roman" w:hAnsi="Times New Roman"/>
          <w:spacing w:val="-1"/>
        </w:rPr>
        <w:t>ionu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strategiju.</w:t>
      </w:r>
    </w:p>
    <w:p>
      <w:pPr>
        <w:pStyle w:val="BodyText"/>
        <w:spacing w:line="359" w:lineRule="auto" w:before="139"/>
        <w:ind w:left="141"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Grönroos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duţ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strategijskog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(relationship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marketing/transakcioni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marketing)</w:t>
      </w:r>
      <w:r>
        <w:rPr>
          <w:rFonts w:ascii="Times New Roman" w:hAnsi="Times New Roman"/>
        </w:rPr>
        <w:t> prilično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</w:rPr>
        <w:t> i to s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na:</w:t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7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Dominantnu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marketing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orijentaciju;</w:t>
      </w:r>
      <w:r>
        <w:rPr>
          <w:rFonts w:ascii="Times New Roman"/>
        </w:rPr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Dominantnu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funkciju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kvaliteta;</w:t>
      </w:r>
      <w:r>
        <w:rPr>
          <w:rFonts w:ascii="Times New Roman"/>
        </w:rPr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135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Potroša</w:t>
      </w:r>
      <w:r>
        <w:rPr>
          <w:rFonts w:ascii="Times New Roman" w:hAnsi="Times New Roman"/>
          <w:spacing w:val="-1"/>
        </w:rPr>
        <w:t>čki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informacioni </w:t>
      </w:r>
      <w:r>
        <w:rPr>
          <w:rFonts w:ascii="Times New Roman" w:hAnsi="Times New Roman"/>
        </w:rPr>
        <w:t>sistem;</w:t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zavisnost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  <w:spacing w:val="-1"/>
        </w:rPr>
        <w:t>poslovnih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  <w:spacing w:val="-1"/>
        </w:rPr>
        <w:t>funkcija;</w:t>
      </w:r>
    </w:p>
    <w:p>
      <w:pPr>
        <w:pStyle w:val="BodyText"/>
        <w:numPr>
          <w:ilvl w:val="1"/>
          <w:numId w:val="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</w:rPr>
        <w:t>Ulogu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intemog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marketinga</w:t>
      </w:r>
      <w:r>
        <w:rPr>
          <w:rFonts w:ascii="Times New Roman"/>
          <w:spacing w:val="-4"/>
        </w:rPr>
        <w:t> </w:t>
      </w:r>
      <w:r>
        <w:rPr>
          <w:rFonts w:ascii="Times New Roman"/>
          <w:sz w:val="22"/>
        </w:rPr>
        <w:t>[6].</w:t>
      </w:r>
    </w:p>
    <w:p>
      <w:pPr>
        <w:pStyle w:val="BodyText"/>
        <w:spacing w:line="360" w:lineRule="auto" w:before="136"/>
        <w:ind w:left="141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dominantne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ori</w:t>
      </w:r>
      <w:r>
        <w:rPr>
          <w:rFonts w:ascii="Times New Roman" w:hAnsi="Times New Roman"/>
        </w:rPr>
        <w:t>jentacije,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miks,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interaktivni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marketing.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odeljenja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zanemarljiva,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advertajzinga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prodaje.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interaktivni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marketing.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marketinga,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ključna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tehnička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tj.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dominira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autputa,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(kontakt,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informacioni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dr.)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funkciji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-1"/>
        </w:rPr>
        <w:t>trošački</w:t>
      </w:r>
      <w:r>
        <w:rPr>
          <w:rFonts w:ascii="Times New Roman" w:hAnsi="Times New Roman"/>
          <w:spacing w:val="-1"/>
        </w:rPr>
        <w:t>-percipiranog </w:t>
      </w:r>
      <w:r>
        <w:rPr>
          <w:rFonts w:ascii="Times New Roman" w:hAnsi="Times New Roman"/>
        </w:rPr>
        <w:t>kvaliteta.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odlikuje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nizak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kontakta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i/>
        </w:rPr>
        <w:t>ad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hoc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spacing w:val="-1"/>
        </w:rPr>
        <w:t>merenja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satisfakcije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udela.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kontinuitet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merenju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satisfakcije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povratne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sprege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potrošačkom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bazom.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transakcionom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marketingu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odelje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</w:rPr>
        <w:t> 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operacija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strategijskog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značaja.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transakcionom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pristupu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dok 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suštinski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marketing.</w:t>
      </w:r>
    </w:p>
    <w:p>
      <w:pPr>
        <w:pStyle w:val="BodyText"/>
        <w:spacing w:line="240" w:lineRule="auto" w:before="7"/>
        <w:ind w:left="141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93.500404pt;margin-top:65.902496pt;width:13.05pt;height:108.7pt;mso-position-horizontal-relative:page;mso-position-vertical-relative:paragraph;z-index:1240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Tradicionalni marketing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740387pt;margin-top:68.819016pt;width:13.05pt;height:105.05pt;mso-position-horizontal-relative:page;mso-position-vertical-relative:paragraph;z-index:1264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Relationship</w:t>
                  </w:r>
                  <w:r>
                    <w:rPr>
                      <w:rFonts w:ascii="Times New Roman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marketing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RM/TM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kontinuum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5498" w:val="left" w:leader="none"/>
        </w:tabs>
        <w:spacing w:line="120" w:lineRule="atLeast"/>
        <w:ind w:left="1125" w:right="0" w:firstLine="0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sz w:val="12"/>
        </w:rPr>
        <w:pict>
          <v:group style="width:116.25pt;height:6pt;mso-position-horizontal-relative:char;mso-position-vertical-relative:line" coordorigin="0,0" coordsize="2325,120">
            <v:group style="position:absolute;left:0;top:0;width:2325;height:120" coordorigin="0,0" coordsize="2325,120">
              <v:shape style="position:absolute;left:0;top:0;width:2325;height:120" coordorigin="0,0" coordsize="2325,120" path="m120,0l0,60,120,120,120,70,100,70,100,50,120,50,120,0xe" filled="true" fillcolor="#000000" stroked="false">
                <v:path arrowok="t"/>
                <v:fill type="solid"/>
              </v:shape>
              <v:shape style="position:absolute;left:0;top:0;width:2325;height:120" coordorigin="0,0" coordsize="2325,120" path="m120,50l100,50,100,70,120,70,120,50xe" filled="true" fillcolor="#000000" stroked="false">
                <v:path arrowok="t"/>
                <v:fill type="solid"/>
              </v:shape>
              <v:shape style="position:absolute;left:0;top:0;width:2325;height:120" coordorigin="0,0" coordsize="2325,120" path="m2325,50l120,50,120,70,2325,70,2325,5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12"/>
        </w:rPr>
      </w:r>
      <w:r>
        <w:rPr>
          <w:rFonts w:ascii="Times New Roman"/>
          <w:sz w:val="12"/>
        </w:rPr>
        <w:tab/>
      </w:r>
      <w:r>
        <w:rPr>
          <w:rFonts w:ascii="Times New Roman"/>
          <w:sz w:val="12"/>
        </w:rPr>
        <w:pict>
          <v:group style="width:107.25pt;height:6pt;mso-position-horizontal-relative:char;mso-position-vertical-relative:line" coordorigin="0,0" coordsize="2145,120">
            <v:group style="position:absolute;left:0;top:0;width:2145;height:120" coordorigin="0,0" coordsize="2145,120">
              <v:shape style="position:absolute;left:0;top:0;width:2145;height:120" coordorigin="0,0" coordsize="2145,120" path="m2025,0l2025,120,2125,70,2045,70,2045,50,2125,50,2025,0xe" filled="true" fillcolor="#000000" stroked="false">
                <v:path arrowok="t"/>
                <v:fill type="solid"/>
              </v:shape>
              <v:shape style="position:absolute;left:0;top:0;width:2145;height:120" coordorigin="0,0" coordsize="2145,120" path="m2025,50l0,50,0,70,2025,70,2025,50xe" filled="true" fillcolor="#000000" stroked="false">
                <v:path arrowok="t"/>
                <v:fill type="solid"/>
              </v:shape>
              <v:shape style="position:absolute;left:0;top:0;width:2145;height:120" coordorigin="0,0" coordsize="2145,120" path="m2125,50l2045,50,2045,70,2125,70,2145,60,2125,5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1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0" w:lineRule="atLeast"/>
        <w:ind w:left="107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45pt;height:146.2pt;mso-position-horizontal-relative:char;mso-position-vertical-relative:line" coordorigin="0,0" coordsize="6900,2924">
            <v:group style="position:absolute;left:8;top:207;width:6885;height:2709" coordorigin="8,207" coordsize="6885,2709">
              <v:shape style="position:absolute;left:8;top:207;width:6885;height:2709" coordorigin="8,207" coordsize="6885,2709" path="m8,207l3158,2302,6892,2916,3741,821,8,207xe" filled="true" fillcolor="#b3cfeb" stroked="false">
                <v:path arrowok="t"/>
                <v:fill type="solid"/>
              </v:shape>
            </v:group>
            <v:group style="position:absolute;left:8;top:207;width:6885;height:2709" coordorigin="8,207" coordsize="6885,2709">
              <v:shape style="position:absolute;left:8;top:207;width:6885;height:2709" coordorigin="8,207" coordsize="6885,2709" path="m8,207l3741,821,6892,2916,3158,2302,8,207xe" filled="false" stroked="true" strokeweight=".75pt" strokecolor="#000000">
                <v:path arrowok="t"/>
              </v:shape>
              <v:shape style="position:absolute;left:2428;top:0;width:1841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RM/TMkontinuum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850;top:1568;width:142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Zona</w:t>
                      </w:r>
                      <w:r>
                        <w:rPr>
                          <w:rFonts w:ascii="Times New Roman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opasnosti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360" w:lineRule="auto" w:before="73"/>
        <w:ind w:left="140" w:right="13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Egan,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i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Exploring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relational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Pearson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Education: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82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360" w:lineRule="auto" w:before="5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br.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predstavljen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kontinuuma.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optimalna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pozicija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kompanija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individualno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zavisnosti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snaga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relacionih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poslovan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(isto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ţivotu)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nestabilni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snaga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konstantno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menja,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jačaju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slabe.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promenljive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okolnosti,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dovode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permanentne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zone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opasnosti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</w:rPr>
        <w:t>obe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optimalne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pozicije.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Zona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opasnosti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teškoće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kalkulisanja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primene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tački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pribliţavamo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pretpostavljenog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kontinuuma,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veća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verovatnoća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opasnosti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primene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najve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opasnosti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neuvaţavanje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unapredi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kontinuuma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procena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očekuju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kontinuuma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(što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dezerterstvu,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odlivu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konkurentima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niţim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troškovima).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Predstavljanje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kontinuuma,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posmatrati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paradigmu,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koristan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korist</w:t>
      </w:r>
      <w:r>
        <w:rPr>
          <w:rFonts w:ascii="Times New Roman" w:hAnsi="Times New Roman" w:cs="Times New Roman" w:eastAsia="Times New Roman"/>
        </w:rPr>
        <w:t>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prilikama.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Strategijski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kontinuum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egzistirati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tradicionalnim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relationship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kontinuuma.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Grönroos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proiz</w:t>
      </w:r>
      <w:r>
        <w:rPr>
          <w:rFonts w:ascii="Times New Roman" w:hAnsi="Times New Roman" w:cs="Times New Roman" w:eastAsia="Times New Roman"/>
          <w:spacing w:val="-2"/>
        </w:rPr>
        <w:t>voĎ</w:t>
      </w:r>
      <w:r>
        <w:rPr>
          <w:rFonts w:ascii="Times New Roman" w:hAnsi="Times New Roman" w:cs="Times New Roman" w:eastAsia="Times New Roman"/>
          <w:spacing w:val="-1"/>
        </w:rPr>
        <w:t>ače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potrošačkih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dobara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tipično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kontinuuma,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usluţne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nude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industrijske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neprofitne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teţiti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fokusiranoj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Izuzetno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pozicionira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mestu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duţ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kontinuuma,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preovlaĎujućim </w:t>
      </w:r>
      <w:r>
        <w:rPr>
          <w:rFonts w:ascii="Times New Roman" w:hAnsi="Times New Roman" w:cs="Times New Roman" w:eastAsia="Times New Roman"/>
          <w:spacing w:val="-1"/>
        </w:rPr>
        <w:t>trţišnim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uslovima. </w:t>
      </w:r>
      <w:r>
        <w:rPr>
          <w:rFonts w:ascii="Times New Roman" w:hAnsi="Times New Roman" w:cs="Times New Roman" w:eastAsia="Times New Roman"/>
        </w:rPr>
        <w:t>U suprotnom, lako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dolazi do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greške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odlučivanju,</w:t>
      </w:r>
      <w:r>
        <w:rPr>
          <w:rFonts w:ascii="Times New Roman" w:hAnsi="Times New Roman" w:cs="Times New Roman" w:eastAsia="Times New Roman"/>
        </w:rPr>
        <w:t> 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ograničeni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</w:t>
      </w:r>
      <w:r>
        <w:rPr>
          <w:rFonts w:ascii="Times New Roman" w:hAnsi="Times New Roman" w:cs="Times New Roman" w:eastAsia="Times New Roman"/>
        </w:rPr>
        <w:t> koriste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neproduktivan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način.</w:t>
      </w:r>
    </w:p>
    <w:p>
      <w:pPr>
        <w:pStyle w:val="BodyText"/>
        <w:spacing w:line="240" w:lineRule="auto" w:before="4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Ukoliko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</w:rPr>
        <w:t> 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koncepti</w:t>
      </w:r>
      <w:r>
        <w:rPr>
          <w:rFonts w:ascii="Times New Roman"/>
        </w:rPr>
        <w:t> 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RM 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 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CRM 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uvedu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kao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zamena 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za 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tradicionalni</w:t>
      </w:r>
      <w:r>
        <w:rPr>
          <w:rFonts w:ascii="Times New Roman"/>
        </w:rPr>
        <w:t> 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marketing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teoriju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miksa,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pojavljuje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pitanje: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</w:rPr>
        <w:t>ncept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4Ps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(5Ps,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6Ps)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iščezao?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Gummesson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ukazujući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marketing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CRM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konceptu,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uloge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menjaju.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Gummesson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(4Ps)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kontrolisane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funkciji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kupovinu.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napominje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instrumenata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glavna,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pomoćna,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neophodna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promena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orjentacije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odnose,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interakcije.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Proizvodi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posmatraju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način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individualne</w:t>
      </w:r>
      <w:r>
        <w:rPr>
          <w:rFonts w:ascii="Times New Roman" w:hAnsi="Times New Roman"/>
          <w:spacing w:val="-1"/>
        </w:rPr>
        <w:t> potrošače,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značaju</w:t>
      </w:r>
      <w:r>
        <w:rPr>
          <w:rFonts w:ascii="Times New Roman" w:hAnsi="Times New Roman"/>
        </w:rPr>
        <w:t> dobija i </w:t>
      </w:r>
      <w:r>
        <w:rPr>
          <w:rFonts w:ascii="Times New Roman" w:hAnsi="Times New Roman"/>
          <w:spacing w:val="-1"/>
        </w:rPr>
        <w:t>aktivna </w:t>
      </w:r>
      <w:r>
        <w:rPr>
          <w:rFonts w:ascii="Times New Roman" w:hAnsi="Times New Roman"/>
        </w:rPr>
        <w:t>uloga </w:t>
      </w:r>
      <w:r>
        <w:rPr>
          <w:rFonts w:ascii="Times New Roman" w:hAnsi="Times New Roman"/>
          <w:spacing w:val="-1"/>
        </w:rPr>
        <w:t>potrošača.</w:t>
      </w:r>
    </w:p>
    <w:p>
      <w:pPr>
        <w:pStyle w:val="BodyText"/>
        <w:spacing w:line="240" w:lineRule="auto" w:before="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Prelaz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4Ps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odnose,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mreţe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4558" w:val="left" w:leader="none"/>
        </w:tabs>
        <w:spacing w:line="200" w:lineRule="atLeast"/>
        <w:ind w:left="2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205.6pt;height:215.6pt;mso-position-horizontal-relative:char;mso-position-vertical-relative:line" coordorigin="0,0" coordsize="4112,4312">
            <v:group style="position:absolute;left:10;top:10;width:4092;height:4292" coordorigin="10,10" coordsize="4092,4292">
              <v:shape style="position:absolute;left:10;top:10;width:4092;height:4292" coordorigin="10,10" coordsize="4092,4292" path="m2056,10l1888,17,1724,38,1564,72,1409,119,1260,179,1116,250,978,332,848,424,724,527,609,639,503,759,405,889,317,1026,238,1170,171,1321,114,1478,69,1640,37,1808,17,1980,10,2156,17,2332,37,2504,69,2672,114,2834,171,2991,238,3142,317,3286,405,3423,503,3553,609,3673,724,3785,848,3888,978,3980,1116,4062,1260,4133,1409,4193,1564,4240,1724,4274,1888,4295,2056,4302,2224,4295,2388,4274,2548,4240,2703,4193,2852,4133,2996,4062,3134,3980,3264,3888,3388,3785,3503,3673,3609,3553,3693,3442,2056,3442,1959,3438,1864,3425,1771,3405,1681,3376,1594,3341,1511,3298,1431,3249,1356,3194,1284,3132,1217,3065,1155,2993,1099,2915,1048,2833,1002,2747,963,2657,930,2562,904,2465,886,2365,874,2261,870,2156,874,2051,886,1947,904,1847,930,1750,963,1655,1002,1565,1048,1479,1099,1397,1155,1319,1217,1247,1284,1180,1356,1118,1431,1063,1511,1014,1594,971,1681,936,1771,907,1864,887,1959,874,2056,870,3693,870,3609,759,3503,639,3388,527,3264,424,3134,332,2996,250,2852,179,2703,119,2548,72,2388,38,2224,17,2056,10xe" filled="true" fillcolor="#aeceeb" stroked="false">
                <v:path arrowok="t"/>
                <v:fill type="solid"/>
              </v:shape>
              <v:shape style="position:absolute;left:10;top:10;width:4092;height:4292" coordorigin="10,10" coordsize="4092,4292" path="m3693,870l2056,870,2153,874,2248,887,2341,907,2431,936,2518,971,2601,1014,2681,1063,2756,1118,2828,1180,2895,1247,2957,1319,3013,1397,3064,1479,3110,1565,3149,1655,3182,1750,3208,1847,3226,1947,3238,2051,3242,2156,3238,2261,3226,2365,3208,2465,3182,2562,3149,2657,3110,2747,3064,2833,3013,2915,2957,2993,2895,3065,2828,3132,2756,3194,2681,3249,2601,3298,2518,3341,2431,3376,2341,3405,2248,3425,2153,3438,2056,3442,3693,3442,3795,3286,3874,3142,3941,2991,3998,2834,4043,2672,4075,2504,4095,2332,4102,2156,4095,1980,4075,1808,4043,1640,3998,1478,3941,1321,3874,1170,3795,1026,3707,889,3693,870xe" filled="true" fillcolor="#aeceeb" stroked="false">
                <v:path arrowok="t"/>
                <v:fill type="solid"/>
              </v:shape>
            </v:group>
            <v:group style="position:absolute;left:10;top:10;width:4092;height:4292" coordorigin="10,10" coordsize="4092,4292">
              <v:shape style="position:absolute;left:10;top:10;width:4092;height:4292" coordorigin="10,10" coordsize="4092,4292" path="m10,2156l17,1980,37,1808,69,1640,114,1478,171,1321,238,1170,317,1026,405,889,503,759,609,639,724,527,848,424,978,332,1116,250,1260,179,1409,119,1564,72,1724,38,1888,17,2056,10,2224,17,2388,38,2548,72,2703,119,2852,179,2996,250,3134,332,3264,424,3388,527,3503,639,3609,759,3707,889,3795,1026,3874,1170,3941,1321,3998,1478,4043,1640,4075,1808,4095,1980,4102,2156,4095,2332,4075,2504,4043,2672,3998,2834,3941,2991,3874,3142,3795,3286,3707,3423,3609,3553,3503,3673,3388,3785,3264,3888,3134,3980,2996,4062,2852,4133,2703,4193,2548,4240,2388,4274,2224,4295,2056,4302,1888,4295,1724,4274,1564,4240,1409,4193,1260,4133,1116,4062,978,3980,848,3888,724,3785,609,3673,503,3553,405,3423,317,3286,238,3142,171,2991,114,2834,69,2672,37,2504,17,2332,10,2156xe" filled="false" stroked="true" strokeweight="1pt" strokecolor="#1f4d78">
                <v:path arrowok="t"/>
              </v:shape>
            </v:group>
            <v:group style="position:absolute;left:870;top:870;width:2372;height:2572" coordorigin="870,870" coordsize="2372,2572">
              <v:shape style="position:absolute;left:870;top:870;width:2372;height:2572" coordorigin="870,870" coordsize="2372,2572" path="m870,2156l874,2261,886,2365,904,2465,930,2562,963,2657,1002,2747,1048,2833,1099,2915,1155,2993,1217,3065,1284,3132,1356,3194,1431,3249,1511,3298,1594,3341,1681,3376,1771,3405,1864,3425,1959,3438,2056,3442,2153,3438,2248,3425,2341,3405,2431,3376,2518,3341,2601,3298,2681,3249,2756,3194,2828,3132,2895,3065,2957,2993,3013,2915,3064,2833,3110,2747,3149,2657,3182,2562,3208,2465,3226,2365,3238,2261,3242,2156,3238,2051,3226,1947,3208,1847,3182,1750,3149,1655,3110,1565,3064,1479,3013,1397,2957,1319,2895,1247,2828,1180,2756,1118,2681,1063,2601,1014,2518,971,2431,936,2341,907,2248,887,2153,874,2056,870,1959,874,1864,887,1771,907,1681,936,1594,971,1511,1014,1431,1063,1356,1118,1284,1180,1217,1247,1155,1319,1099,1397,1048,1479,1002,1565,963,1655,930,1750,904,1847,886,1947,874,2051,870,2156xe" filled="false" stroked="true" strokeweight="1pt" strokecolor="#1f4d78">
                <v:path arrowok="t"/>
              </v:shape>
              <v:shape style="position:absolute;left:0;top:0;width:4112;height:4312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52" w:lineRule="exact" w:before="0"/>
                        <w:ind w:left="62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Odnosi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52" w:lineRule="exact" w:before="0"/>
                        <w:ind w:left="62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Mreže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52" w:lineRule="exact" w:before="0"/>
                        <w:ind w:left="133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Marketing</w:t>
                      </w:r>
                      <w:r>
                        <w:rPr>
                          <w:rFonts w:ascii="Times New Roman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miks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51" w:lineRule="exact" w:before="0"/>
                        <w:ind w:left="131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-4Ps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1473" w:val="left" w:leader="none"/>
                        </w:tabs>
                        <w:spacing w:line="268" w:lineRule="exact" w:before="0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Proizvod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1473" w:val="left" w:leader="none"/>
                        </w:tabs>
                        <w:spacing w:before="18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Cena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1473" w:val="left" w:leader="none"/>
                        </w:tabs>
                        <w:spacing w:before="21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Promocija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1473" w:val="left" w:leader="none"/>
                        </w:tabs>
                        <w:spacing w:before="18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Distribucija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205.6pt;height:215.6pt;mso-position-horizontal-relative:char;mso-position-vertical-relative:line" coordorigin="0,0" coordsize="4112,4312">
            <v:group style="position:absolute;left:10;top:10;width:4092;height:4292" coordorigin="10,10" coordsize="4092,4292">
              <v:shape style="position:absolute;left:10;top:10;width:4092;height:4292" coordorigin="10,10" coordsize="4092,4292" path="m2056,10l1888,17,1724,38,1564,72,1409,119,1260,179,1116,250,978,332,848,424,724,527,609,639,503,759,405,889,317,1026,238,1170,171,1321,114,1478,69,1640,37,1808,17,1980,10,2156,17,2332,37,2504,69,2672,114,2834,171,2991,238,3142,317,3286,405,3423,503,3553,609,3673,724,3785,848,3888,978,3980,1116,4062,1260,4133,1409,4193,1564,4240,1724,4274,1888,4295,2056,4302,2224,4295,2388,4274,2548,4240,2703,4193,2852,4133,2996,4062,3134,3980,3264,3888,3388,3785,3503,3673,3609,3553,3693,3442,2056,3442,1959,3438,1864,3425,1771,3405,1681,3376,1594,3341,1511,3298,1431,3249,1356,3194,1284,3132,1217,3065,1155,2993,1099,2915,1048,2833,1002,2747,963,2657,930,2562,904,2465,886,2365,874,2261,870,2156,874,2051,886,1947,904,1847,930,1750,963,1655,1002,1565,1048,1479,1099,1397,1155,1319,1217,1247,1284,1180,1356,1118,1431,1063,1511,1014,1594,971,1681,936,1771,907,1864,887,1959,874,2056,870,3693,870,3609,759,3503,639,3388,527,3264,424,3134,332,2996,250,2852,179,2703,119,2548,72,2388,38,2224,17,2056,10xe" filled="true" fillcolor="#aeceeb" stroked="false">
                <v:path arrowok="t"/>
                <v:fill type="solid"/>
              </v:shape>
              <v:shape style="position:absolute;left:10;top:10;width:4092;height:4292" coordorigin="10,10" coordsize="4092,4292" path="m3693,870l2056,870,2153,874,2248,887,2341,907,2431,936,2518,971,2601,1014,2681,1063,2756,1118,2828,1180,2895,1247,2957,1319,3013,1397,3064,1479,3110,1565,3149,1655,3182,1750,3208,1847,3226,1947,3238,2051,3242,2156,3238,2261,3226,2365,3208,2465,3182,2562,3149,2657,3110,2747,3064,2833,3013,2915,2957,2993,2895,3065,2828,3132,2756,3194,2681,3249,2601,3298,2518,3341,2431,3376,2341,3405,2248,3425,2153,3438,2056,3442,3693,3442,3795,3286,3874,3142,3941,2991,3998,2834,4043,2672,4075,2504,4095,2332,4102,2156,4095,1980,4075,1808,4043,1640,3998,1478,3941,1321,3874,1170,3795,1026,3707,889,3693,870xe" filled="true" fillcolor="#aeceeb" stroked="false">
                <v:path arrowok="t"/>
                <v:fill type="solid"/>
              </v:shape>
            </v:group>
            <v:group style="position:absolute;left:10;top:10;width:4092;height:4292" coordorigin="10,10" coordsize="4092,4292">
              <v:shape style="position:absolute;left:10;top:10;width:4092;height:4292" coordorigin="10,10" coordsize="4092,4292" path="m10,2156l17,1980,37,1808,69,1640,114,1478,171,1321,238,1170,317,1026,405,889,503,759,609,639,724,527,848,424,978,332,1116,250,1260,179,1409,119,1564,72,1724,38,1888,17,2056,10,2224,17,2388,38,2548,72,2703,119,2852,179,2996,250,3134,332,3264,424,3388,527,3503,639,3609,759,3707,889,3795,1026,3874,1170,3941,1321,3998,1478,4043,1640,4075,1808,4095,1980,4102,2156,4095,2332,4075,2504,4043,2672,3998,2834,3941,2991,3874,3142,3795,3286,3707,3423,3609,3553,3503,3673,3388,3785,3264,3888,3134,3980,2996,4062,2852,4133,2703,4193,2548,4240,2388,4274,2224,4295,2056,4302,1888,4295,1724,4274,1564,4240,1409,4193,1260,4133,1116,4062,978,3980,848,3888,724,3785,609,3673,503,3553,405,3423,317,3286,238,3142,171,2991,114,2834,69,2672,37,2504,17,2332,10,2156xe" filled="false" stroked="true" strokeweight="1pt" strokecolor="#1f4d78">
                <v:path arrowok="t"/>
              </v:shape>
            </v:group>
            <v:group style="position:absolute;left:870;top:870;width:2372;height:2572" coordorigin="870,870" coordsize="2372,2572">
              <v:shape style="position:absolute;left:870;top:870;width:2372;height:2572" coordorigin="870,870" coordsize="2372,2572" path="m870,2156l874,2261,886,2365,904,2465,930,2562,963,2657,1002,2747,1048,2833,1099,2915,1155,2993,1217,3065,1284,3132,1356,3194,1431,3249,1511,3298,1594,3341,1681,3376,1771,3405,1864,3425,1959,3438,2056,3442,2153,3438,2248,3425,2341,3405,2431,3376,2518,3341,2601,3298,2681,3249,2756,3194,2828,3132,2895,3065,2957,2993,3013,2915,3064,2833,3110,2747,3149,2657,3182,2562,3208,2465,3226,2365,3238,2261,3242,2156,3238,2051,3226,1947,3208,1847,3182,1750,3149,1655,3110,1565,3064,1479,3013,1397,2957,1319,2895,1247,2828,1180,2756,1118,2681,1063,2601,1014,2518,971,2431,936,2341,907,2248,887,2153,874,2056,870,1959,874,1864,887,1771,907,1681,936,1594,971,1511,1014,1431,1063,1356,1118,1284,1180,1217,1247,1155,1319,1099,1397,1048,1479,1002,1565,963,1655,930,1750,904,1847,886,1947,874,2051,870,2156xe" filled="false" stroked="true" strokeweight="1pt" strokecolor="#1f4d78">
                <v:path arrowok="t"/>
              </v:shape>
              <v:shape style="position:absolute;left:623;top:748;width:846;height:473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Proizvod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Cena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120;top:1759;width:1664;height:131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Relationship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51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2"/>
                          <w:szCs w:val="22"/>
                        </w:rPr>
                        <w:t>marketing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  <w:t>–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2"/>
                          <w:szCs w:val="22"/>
                        </w:rPr>
                        <w:t>30Rs</w:t>
                      </w:r>
                      <w:r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353" w:val="left" w:leader="none"/>
                        </w:tabs>
                        <w:spacing w:line="267" w:lineRule="exact" w:before="0"/>
                        <w:ind w:left="352" w:right="0" w:hanging="28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Odnosi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353" w:val="left" w:leader="none"/>
                        </w:tabs>
                        <w:spacing w:before="21"/>
                        <w:ind w:left="352" w:right="0" w:hanging="28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2"/>
                        </w:rPr>
                        <w:t>Mr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22"/>
                        </w:rPr>
                        <w:t>eţ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2"/>
                        </w:rPr>
                        <w:t>e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353" w:val="left" w:leader="none"/>
                        </w:tabs>
                        <w:spacing w:line="264" w:lineRule="exact" w:before="18"/>
                        <w:ind w:left="352" w:right="0" w:hanging="28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Interakcija</w:t>
                      </w:r>
                    </w:p>
                  </w:txbxContent>
                </v:textbox>
                <w10:wrap type="none"/>
              </v:shape>
              <v:shape style="position:absolute;left:623;top:3406;width:1128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Distribucija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573;top:3406;width:87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Promocij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Izvor: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Gummesson,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(2015).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i/>
          <w:sz w:val="20"/>
        </w:rPr>
        <w:t>2nd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Edition,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Total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pacing w:val="-1"/>
          <w:sz w:val="20"/>
        </w:rPr>
        <w:t>Relationship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Marketing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Buttenvorth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Heinemann: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312.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/>
        <w:ind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Gordon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</w:rPr>
        <w:t>uvodi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11Cs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zameni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4Ps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Ovde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varijable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(customer),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(categories),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(capabilities),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troškovi,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profitab</w:t>
      </w:r>
      <w:r>
        <w:rPr>
          <w:rFonts w:ascii="Times New Roman" w:hAnsi="Times New Roman" w:cs="Times New Roman" w:eastAsia="Times New Roman"/>
        </w:rPr>
        <w:t>ilnost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(cost,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profitability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value),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kontakta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vezanim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gotovinu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(control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contact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cash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processes),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(collaboration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integration),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kastomizacija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(customization),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interakcije 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pozicioniranje</w:t>
      </w:r>
      <w:r>
        <w:rPr>
          <w:rFonts w:ascii="Times New Roman" w:hAnsi="Times New Roman" w:cs="Times New Roman" w:eastAsia="Times New Roman"/>
          <w:spacing w:val="12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(communications,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interaction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positioning),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praćenje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(customer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measurements),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</w:t>
      </w:r>
      <w:r>
        <w:rPr>
          <w:rFonts w:ascii="Times New Roman" w:hAnsi="Times New Roman" w:cs="Times New Roman" w:eastAsia="Times New Roman"/>
        </w:rPr>
        <w:t> prema </w:t>
      </w:r>
      <w:r>
        <w:rPr>
          <w:rFonts w:ascii="Times New Roman" w:hAnsi="Times New Roman" w:cs="Times New Roman" w:eastAsia="Times New Roman"/>
          <w:spacing w:val="-1"/>
        </w:rPr>
        <w:t>potrošaču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(customer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care),</w:t>
      </w:r>
      <w:r>
        <w:rPr>
          <w:rFonts w:ascii="Times New Roman" w:hAnsi="Times New Roman" w:cs="Times New Roman" w:eastAsia="Times New Roman"/>
        </w:rPr>
        <w:t> lanac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-1"/>
        </w:rPr>
        <w:t> (chain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relationships).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772" w:val="left" w:leader="none"/>
        </w:tabs>
        <w:spacing w:line="359" w:lineRule="auto" w:before="147" w:after="0"/>
        <w:ind w:left="3801" w:right="530" w:hanging="3270"/>
        <w:jc w:val="left"/>
        <w:rPr>
          <w:b w:val="0"/>
          <w:bCs w:val="0"/>
        </w:rPr>
      </w:pPr>
      <w:r>
        <w:rPr>
          <w:spacing w:val="-1"/>
        </w:rPr>
        <w:t>INTEGRISANJE</w:t>
      </w:r>
      <w:r>
        <w:rPr>
          <w:spacing w:val="-5"/>
        </w:rPr>
        <w:t> </w:t>
      </w:r>
      <w:r>
        <w:rPr/>
        <w:t>PROCESA</w:t>
      </w:r>
      <w:r>
        <w:rPr>
          <w:spacing w:val="-6"/>
        </w:rPr>
        <w:t> </w:t>
      </w:r>
      <w:r>
        <w:rPr>
          <w:spacing w:val="-1"/>
        </w:rPr>
        <w:t>STVARANJA</w:t>
      </w:r>
      <w:r>
        <w:rPr>
          <w:spacing w:val="-6"/>
        </w:rPr>
        <w:t> </w:t>
      </w:r>
      <w:r>
        <w:rPr>
          <w:spacing w:val="-1"/>
        </w:rPr>
        <w:t>VREDNOSTII</w:t>
      </w:r>
      <w:r>
        <w:rPr>
          <w:spacing w:val="-5"/>
        </w:rPr>
        <w:t> </w:t>
      </w:r>
      <w:r>
        <w:rPr>
          <w:spacing w:val="-1"/>
        </w:rPr>
        <w:t>RELATIONSHIP</w:t>
      </w:r>
      <w:r>
        <w:rPr>
          <w:spacing w:val="33"/>
          <w:w w:val="99"/>
        </w:rPr>
        <w:t> </w:t>
      </w:r>
      <w:r>
        <w:rPr>
          <w:spacing w:val="-1"/>
        </w:rPr>
        <w:t>MARKETINGA</w:t>
      </w:r>
      <w:r>
        <w:rPr>
          <w:b w:val="0"/>
        </w:rPr>
      </w:r>
    </w:p>
    <w:p>
      <w:pPr>
        <w:pStyle w:val="BodyText"/>
        <w:spacing w:line="359" w:lineRule="auto" w:before="2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potrošačke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konkurentske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Potrošačka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glavno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interesovanje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marketara.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Uprkos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povećanoj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paţnji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usmerenoj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koncept,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litera</w:t>
      </w:r>
      <w:r>
        <w:rPr>
          <w:rFonts w:ascii="Times New Roman" w:hAnsi="Times New Roman"/>
        </w:rPr>
        <w:t>turi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potrošačku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vrednost,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vrednost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povezuje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</w:rPr>
        <w:t>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konceptom</w:t>
      </w:r>
      <w:r>
        <w:rPr>
          <w:rFonts w:ascii="Times New Roman"/>
        </w:rPr>
        <w:t> 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</w:rPr>
        <w:t> 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marketinga.</w:t>
      </w:r>
      <w:r>
        <w:rPr>
          <w:rFonts w:ascii="Times New Roman"/>
        </w:rPr>
        <w:t>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Tako</w:t>
      </w:r>
      <w:r>
        <w:rPr>
          <w:rFonts w:ascii="Times New Roman"/>
        </w:rPr>
        <w:t>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</w:rPr>
        <w:t>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na 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primer, 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u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literaturi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pojam</w:t>
      </w:r>
      <w:r>
        <w:rPr>
          <w:rFonts w:ascii="Times New Roman"/>
        </w:rPr>
      </w:r>
    </w:p>
    <w:p>
      <w:pPr>
        <w:pStyle w:val="BodyText"/>
        <w:spacing w:line="360" w:lineRule="auto" w:before="137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potrošačka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vredno</w:t>
      </w:r>
      <w:r>
        <w:rPr>
          <w:rFonts w:ascii="Times New Roman" w:hAnsi="Times New Roman" w:cs="Times New Roman" w:eastAsia="Times New Roman"/>
        </w:rPr>
        <w:t>st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raz</w:t>
      </w:r>
      <w:r>
        <w:rPr>
          <w:rFonts w:ascii="Times New Roman" w:hAnsi="Times New Roman" w:cs="Times New Roman" w:eastAsia="Times New Roman"/>
          <w:spacing w:val="-1"/>
        </w:rPr>
        <w:t>ličitom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kontekstu,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kreiranje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isporuku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potrošački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percipiranu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primer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doţivotna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potrošača).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opiše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vrednost. </w:t>
      </w:r>
      <w:r>
        <w:rPr>
          <w:rFonts w:ascii="Times New Roman" w:hAnsi="Times New Roman" w:cs="Times New Roman" w:eastAsia="Times New Roman"/>
          <w:spacing w:val="-1"/>
        </w:rPr>
        <w:t>Izučavanje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marketinga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veoma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bitno.</w:t>
      </w:r>
    </w:p>
    <w:p>
      <w:pPr>
        <w:pStyle w:val="BodyText"/>
        <w:spacing w:line="360" w:lineRule="auto" w:before="3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suviše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Navodimo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Prvo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 što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Grönroos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napominje,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mar</w:t>
      </w:r>
      <w:r>
        <w:rPr>
          <w:rFonts w:ascii="Times New Roman" w:hAnsi="Times New Roman" w:cs="Times New Roman" w:eastAsia="Times New Roman"/>
        </w:rPr>
        <w:t>keting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firmu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manjoj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</w:t>
      </w:r>
    </w:p>
    <w:p>
      <w:pPr>
        <w:pStyle w:val="BodyText"/>
        <w:spacing w:line="360" w:lineRule="auto" w:before="3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preterano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fokusiranje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kontekst.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Drugo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uglavnom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fokusira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transakciju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razme</w:t>
      </w:r>
      <w:r>
        <w:rPr>
          <w:rFonts w:ascii="Times New Roman" w:hAnsi="Times New Roman" w:cs="Times New Roman" w:eastAsia="Times New Roman"/>
        </w:rPr>
        <w:t>nu,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zanemarujući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isporuku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uspostavljenih</w:t>
      </w:r>
      <w:r>
        <w:rPr>
          <w:rFonts w:ascii="Times New Roman" w:hAnsi="Times New Roman" w:cs="Times New Roman" w:eastAsia="Times New Roman"/>
        </w:rPr>
        <w:t> odnosa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-1"/>
        </w:rPr>
        <w:t>prevazilaze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transakcije.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Treće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razmatra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vezano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fokusira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perspektivu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jednog,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Ključno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obeleţje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firme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značaj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Рауnе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H</w:t>
      </w:r>
      <w:r>
        <w:rPr>
          <w:rFonts w:ascii="Times New Roman" w:hAnsi="Times New Roman" w:cs="Times New Roman" w:eastAsia="Times New Roman"/>
        </w:rPr>
        <w:t>olt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[11]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menadţment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totalni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nazivaju</w:t>
      </w:r>
    </w:p>
    <w:p>
      <w:pPr>
        <w:pStyle w:val="BodyText"/>
        <w:spacing w:line="360" w:lineRule="auto" w:before="6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value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management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Autori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polaze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six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markets</w:t>
      </w:r>
      <w:r>
        <w:rPr>
          <w:rFonts w:ascii="Times New Roman" w:hAnsi="Times New Roman" w:cs="Times New Roman" w:eastAsia="Times New Roman"/>
          <w:i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model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razvili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Chr</w:t>
      </w:r>
      <w:r>
        <w:rPr>
          <w:rFonts w:ascii="Times New Roman" w:hAnsi="Times New Roman" w:cs="Times New Roman" w:eastAsia="Times New Roman"/>
        </w:rPr>
        <w:t>istopher,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Рауnе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Ballantyne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kasnije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Peck,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Рауnе,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Christopher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Clarck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koristan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uloge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set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ukupne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vrednosti,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ind</w:t>
      </w:r>
      <w:r>
        <w:rPr>
          <w:rFonts w:ascii="Times New Roman" w:hAnsi="Times New Roman" w:cs="Times New Roman" w:eastAsia="Times New Roman"/>
          <w:spacing w:val="-1"/>
        </w:rPr>
        <w:t>ustrijskom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trţištu.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predlaţe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trţišnih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domena,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</w:rPr>
        <w:t>  koje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doprineti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uspešnosti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trţišne</w:t>
      </w:r>
      <w:r>
        <w:rPr>
          <w:rFonts w:ascii="Times New Roman" w:hAnsi="Times New Roman" w:cs="Times New Roman" w:eastAsia="Times New Roman"/>
        </w:rPr>
        <w:t> pozicije  </w:t>
      </w:r>
      <w:r>
        <w:rPr>
          <w:rFonts w:ascii="Times New Roman" w:hAnsi="Times New Roman" w:cs="Times New Roman" w:eastAsia="Times New Roman"/>
          <w:spacing w:val="-1"/>
        </w:rPr>
        <w:t>organizacije.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identifikovane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</w:rPr>
        <w:t> ili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trţišnih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domena: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influenseri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(uključuju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akcionare),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regrutna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referala,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interna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dobavljača/alijansi.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predstavljen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šest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trţišnih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domena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30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62.5pt;height:154.35pt;mso-position-horizontal-relative:char;mso-position-vertical-relative:line" coordorigin="0,0" coordsize="3250,3087">
            <v:group style="position:absolute;left:778;top:787;width:1743;height:1743" coordorigin="778,787" coordsize="1743,1743">
              <v:shape style="position:absolute;left:778;top:787;width:1743;height:1743" coordorigin="778,787" coordsize="1743,1743" path="m1650,787l1579,790,1509,799,1441,813,1374,832,1311,856,1249,885,1191,918,1135,955,1083,997,1034,1043,988,1092,947,1144,909,1200,876,1258,847,1320,823,1383,804,1449,790,1517,781,1587,778,1659,781,1730,790,1800,804,1868,823,1934,847,1998,876,2059,909,2118,947,2173,988,2226,1034,2275,1083,2320,1135,2362,1191,2400,1249,2433,1311,2462,1374,2486,1441,2505,1509,2519,1579,2527,1650,2530,1721,2527,1791,2519,1859,2505,1925,2486,1989,2462,2050,2433,2109,2400,2165,2362,2217,2320,2266,2275,2312,2226,2353,2173,2391,2118,2424,2059,2453,1998,2477,1934,2496,1868,2510,1800,2519,1730,2521,1659,2519,1587,2510,1517,2496,1449,2477,1383,2453,1320,2424,1258,2391,1200,2353,1144,2312,1092,2266,1043,2217,997,2165,955,2109,918,2050,885,1989,856,1925,832,1859,813,1791,799,1721,790,1650,787xe" filled="true" fillcolor="#aeceeb" stroked="false">
                <v:path arrowok="t"/>
                <v:fill type="solid"/>
              </v:shape>
            </v:group>
            <v:group style="position:absolute;left:1069;top:0;width:1162;height:1050" coordorigin="1069,0" coordsize="1162,1050">
              <v:shape style="position:absolute;left:1069;top:0;width:1162;height:1050" coordorigin="1069,0" coordsize="1162,1050" path="m1650,0l1556,7,1466,27,1383,59,1307,101,1239,154,1181,215,1134,284,1099,359,1077,440,1069,525,1071,568,1086,651,1115,729,1156,801,1209,867,1272,923,1344,971,1424,1009,1510,1035,1602,1048,1650,1050,1698,1048,1790,1035,1876,1009,1956,971,2028,923,2091,867,2144,801,2185,729,2214,651,2229,568,2231,525,2229,482,2214,399,2185,321,2144,248,2091,183,2028,126,1956,79,1876,41,1790,15,1698,2,1650,0xe" filled="true" fillcolor="#aeceeb" stroked="false">
                <v:path arrowok="t"/>
                <v:fill type="solid"/>
              </v:shape>
            </v:group>
            <v:group style="position:absolute;left:2207;top:763;width:1043;height:1091" coordorigin="2207,763" coordsize="1043,1091">
              <v:shape style="position:absolute;left:2207;top:763;width:1043;height:1091" coordorigin="2207,763" coordsize="1043,1091" path="m2728,763l2644,770,2563,791,2489,824,2420,868,2360,923,2308,986,2265,1058,2234,1136,2214,1220,2207,1308,2209,1353,2222,1439,2248,1521,2285,1596,2332,1663,2389,1723,2454,1772,2525,1811,2603,1838,2685,1852,2728,1854,2771,1852,2853,1838,2931,1811,3003,1772,3067,1723,3124,1663,3171,1596,3208,1521,3234,1439,3248,1353,3249,1308,3248,1264,3234,1177,3208,1096,3171,1021,3124,953,3067,894,3003,845,2931,806,2853,779,2771,765,2728,763xe" filled="true" fillcolor="#aeceeb" stroked="false">
                <v:path arrowok="t"/>
                <v:fill type="solid"/>
              </v:shape>
            </v:group>
            <v:group style="position:absolute;left:1777;top:2098;width:1078;height:957" coordorigin="1777,2098" coordsize="1078,957">
              <v:shape style="position:absolute;left:1777;top:2098;width:1078;height:957" coordorigin="1777,2098" coordsize="1078,957" path="m2316,2098l2229,2104,2146,2122,2069,2151,1998,2190,1935,2238,1881,2294,1838,2356,1805,2425,1784,2498,1777,2576,1779,2615,1793,2691,1820,2762,1858,2828,1907,2887,1966,2939,2032,2983,2107,3017,2187,3040,2272,3053,2316,3054,2361,3053,2446,3040,2526,3017,2600,2983,2667,2939,2726,2887,2775,2828,2813,2762,2840,2691,2854,2615,2855,2576,2854,2537,2840,2461,2813,2390,2775,2324,2726,2265,2667,2213,2600,2169,2526,2135,2446,2112,2361,2099,2316,2098xe" filled="true" fillcolor="#aeceeb" stroked="false">
                <v:path arrowok="t"/>
                <v:fill type="solid"/>
              </v:shape>
            </v:group>
            <v:group style="position:absolute;left:424;top:2065;width:1119;height:1022" coordorigin="424,2065" coordsize="1119,1022">
              <v:shape style="position:absolute;left:424;top:2065;width:1119;height:1022" coordorigin="424,2065" coordsize="1119,1022" path="m983,2065l893,2072,807,2091,726,2122,653,2164,588,2215,532,2274,487,2341,453,2415,432,2493,424,2576,426,2618,441,2699,468,2775,508,2845,559,2908,620,2964,689,3010,766,3047,849,3072,938,3085,983,3087,1029,3085,1118,3072,1201,3047,1278,3010,1347,2964,1408,2908,1459,2845,1499,2775,1526,2699,1541,2618,1543,2576,1541,2534,1526,2453,1499,2377,1459,2307,1408,2244,1347,2188,1278,2142,1201,2105,1118,2080,1029,2067,983,2065xe" filled="true" fillcolor="#aeceeb" stroked="false">
                <v:path arrowok="t"/>
                <v:fill type="solid"/>
              </v:shape>
            </v:group>
            <v:group style="position:absolute;left:0;top:738;width:1144;height:1141" coordorigin="0,738" coordsize="1144,1141">
              <v:shape style="position:absolute;left:0;top:738;width:1144;height:1141" coordorigin="0,738" coordsize="1144,1141" path="m572,738l479,745,391,767,309,802,234,848,167,905,110,972,64,1046,29,1128,7,1216,0,1308,2,1355,17,1445,45,1530,86,1609,138,1680,200,1741,271,1793,349,1834,434,1862,525,1877,572,1879,618,1877,709,1862,794,1834,873,1793,944,1741,1006,1680,1058,1609,1098,1530,1127,1445,1141,1355,1143,1308,1141,1262,1127,1171,1098,1086,1058,1008,1006,937,944,875,873,823,794,783,709,755,618,740,572,738xe" filled="true" fillcolor="#aeceeb" stroked="false">
                <v:path arrowok="t"/>
                <v:fill type="solid"/>
              </v:shape>
              <v:shape style="position:absolute;left:1294;top:256;width:713;height:53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55" w:right="0" w:hanging="56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Interna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64"/>
                        <w:ind w:left="5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14;top:856;width:712;height:906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1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b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dobavlj</w:t>
                      </w:r>
                      <w:r>
                        <w:rPr>
                          <w:rFonts w:ascii="Times New Roman" w:hAnsi="Times New Roman"/>
                          <w:b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ača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alijansi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153;top:1366;width:995;height:586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69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potrošača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393;top:970;width:674;height:677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referal</w:t>
                      </w:r>
                      <w:r>
                        <w:rPr>
                          <w:rFonts w:ascii="Times New Roman" w:hAnsi="Times New Roman"/>
                          <w:b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2238;width:662;height:677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Regrut</w:t>
                      </w:r>
                      <w:r>
                        <w:rPr>
                          <w:rFonts w:ascii="Times New Roman" w:hAnsi="Times New Roman"/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980;top:2238;width:674;height:677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influen</w:t>
                      </w:r>
                      <w:r>
                        <w:rPr>
                          <w:rFonts w:ascii="Times New Roman" w:hAnsi="Times New Roman"/>
                          <w:b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sera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Рауnе,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A., </w:t>
      </w:r>
      <w:r>
        <w:rPr>
          <w:rFonts w:ascii="Times New Roman" w:hAnsi="Times New Roman" w:cs="Times New Roman" w:eastAsia="Times New Roman"/>
          <w:sz w:val="20"/>
          <w:szCs w:val="20"/>
        </w:rPr>
        <w:t>Holt,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(2017)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Diagnosing </w:t>
      </w:r>
      <w:r>
        <w:rPr>
          <w:rFonts w:ascii="Times New Roman" w:hAnsi="Times New Roman" w:cs="Times New Roman" w:eastAsia="Times New Roman"/>
          <w:sz w:val="20"/>
          <w:szCs w:val="20"/>
        </w:rPr>
        <w:t>Customer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Value: Integrating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Value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Marketing”.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British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159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182.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9" w:lineRule="auto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ključnih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učesnika,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podtrţišta.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kupci,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osrednici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konzumenti.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vrednošću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dobijenom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(eng.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i/>
          <w:spacing w:val="-1"/>
        </w:rPr>
        <w:t>relationship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value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1"/>
        </w:rPr>
        <w:t>management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process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upravljati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podtrţištima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stejkholderima.</w:t>
      </w:r>
    </w:p>
    <w:p>
      <w:pPr>
        <w:pStyle w:val="BodyText"/>
        <w:spacing w:line="359" w:lineRule="auto" w:before="6"/>
        <w:ind w:left="141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i/>
          <w:spacing w:val="-1"/>
        </w:rPr>
        <w:t>relationship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value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management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strategijski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maksimizirala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potrošače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organizaciju,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integrisano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relevantnim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stejkholderima.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Рауnе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Holt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izučavanje</w:t>
      </w:r>
      <w:r>
        <w:rPr>
          <w:rFonts w:ascii="Times New Roman" w:hAnsi="Times New Roman"/>
        </w:rPr>
        <w:t>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koncepta.</w:t>
      </w:r>
    </w:p>
    <w:p>
      <w:pPr>
        <w:pStyle w:val="BodyText"/>
        <w:spacing w:line="360" w:lineRule="auto" w:before="6"/>
        <w:ind w:left="141"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Predloţeni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uključuje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elementa: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centralni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procese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stejkholderima,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okruţuju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centralnu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vrednost.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centru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aktivnosti: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determinisanje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isporuka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ocena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vrednosti.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ilustruje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povezanost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stejkholderima.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i/>
        </w:rPr>
        <w:t>relationship</w:t>
      </w:r>
      <w:r>
        <w:rPr>
          <w:rFonts w:ascii="Times New Roman" w:hAnsi="Times New Roman"/>
          <w:i/>
          <w:spacing w:val="47"/>
        </w:rPr>
        <w:t> </w:t>
      </w:r>
      <w:r>
        <w:rPr>
          <w:rFonts w:ascii="Times New Roman" w:hAnsi="Times New Roman"/>
          <w:i/>
          <w:spacing w:val="-1"/>
        </w:rPr>
        <w:t>value</w:t>
      </w:r>
      <w:r>
        <w:rPr>
          <w:rFonts w:ascii="Times New Roman" w:hAnsi="Times New Roman"/>
          <w:i/>
          <w:spacing w:val="45"/>
        </w:rPr>
        <w:t> </w:t>
      </w:r>
      <w:r>
        <w:rPr>
          <w:rFonts w:ascii="Times New Roman" w:hAnsi="Times New Roman"/>
          <w:i/>
          <w:spacing w:val="-1"/>
        </w:rPr>
        <w:t>management-a</w:t>
      </w:r>
      <w:r>
        <w:rPr>
          <w:rFonts w:ascii="Times New Roman" w:hAnsi="Times New Roman"/>
          <w:i/>
          <w:spacing w:val="47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stejkholderi,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predstavljeni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grupacije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okruţuju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centralni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vrednosti.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Grup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uključuju: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potrošače,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zaposlene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eksterne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stejkholdere,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domena.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svakoj,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stejkholdera,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vrednost,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prikazane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kruţna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podprocesa.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privlačenje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merenje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satisfakcije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zaposlenih,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ključno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regrutovanje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zaposlenih,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satisfakcija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zaposlenih.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Aktivno</w:t>
      </w:r>
      <w:r>
        <w:rPr>
          <w:rFonts w:ascii="Times New Roman" w:hAnsi="Times New Roman"/>
        </w:rPr>
        <w:t>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eksterne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stejkholdere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angaţovanje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stejkholdera,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satisfakcija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stejkholdera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stejkholdera.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akcenat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akcionare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eksternih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stejkholdera,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uključiti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stejkhold</w:t>
      </w:r>
      <w:r>
        <w:rPr>
          <w:rFonts w:ascii="Times New Roman" w:hAnsi="Times New Roman"/>
        </w:rPr>
        <w:t>ere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(pre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infiuensere)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neprofitnom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sektoru.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Lanac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-1"/>
        </w:rPr>
        <w:t> potrošača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29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2.25pt;height:145.050pt;mso-position-horizontal-relative:char;mso-position-vertical-relative:line" coordorigin="0,0" coordsize="7845,2901">
            <v:group style="position:absolute;left:15;top:42;width:7815;height:2844" coordorigin="15,42" coordsize="7815,2844">
              <v:shape style="position:absolute;left:15;top:42;width:7815;height:2844" coordorigin="15,42" coordsize="7815,2844" path="m6493,42l15,42,15,2886,6493,2886,7830,1464,6493,42xe" filled="true" fillcolor="#aeceeb" stroked="false">
                <v:path arrowok="t"/>
                <v:fill type="solid"/>
              </v:shape>
            </v:group>
            <v:group style="position:absolute;left:15;top:42;width:7815;height:2844" coordorigin="15,42" coordsize="7815,2844">
              <v:shape style="position:absolute;left:15;top:42;width:7815;height:2844" coordorigin="15,42" coordsize="7815,2844" path="m15,42l6493,42,7830,1464,6493,2886,15,2886,15,42xe" filled="false" stroked="true" strokeweight="1.5pt" strokecolor="#000000">
                <v:path arrowok="t"/>
              </v:shape>
            </v:group>
            <v:group style="position:absolute;left:3822;top:15;width:1589;height:1669" coordorigin="3822,15" coordsize="1589,1669">
              <v:shape style="position:absolute;left:3822;top:15;width:1589;height:1669" coordorigin="3822,15" coordsize="1589,1669" path="m3822,15l5411,1684e" filled="false" stroked="true" strokeweight="1.5pt" strokecolor="#000000">
                <v:path arrowok="t"/>
              </v:shape>
            </v:group>
            <v:group style="position:absolute;left:3672;top:1641;width:1740;height:1198" coordorigin="3672,1641" coordsize="1740,1198">
              <v:shape style="position:absolute;left:3672;top:1641;width:1740;height:1198" coordorigin="3672,1641" coordsize="1740,1198" path="m5412,1641l3672,2839e" filled="false" stroked="true" strokeweight="1.5pt" strokecolor="#000000">
                <v:path arrowok="t"/>
              </v:shape>
            </v:group>
            <v:group style="position:absolute;left:15;top:1729;width:5260;height:2" coordorigin="15,1729" coordsize="5260,2">
              <v:shape style="position:absolute;left:15;top:1729;width:5260;height:2" coordorigin="15,1729" coordsize="5260,0" path="m5275,1729l15,1729e" filled="false" stroked="true" strokeweight=".5pt" strokecolor="#000000">
                <v:path arrowok="t"/>
                <v:stroke dashstyle="dash"/>
              </v:shape>
            </v:group>
            <v:group style="position:absolute;left:15;top:969;width:4547;height:2" coordorigin="15,969" coordsize="4547,2">
              <v:shape style="position:absolute;left:15;top:969;width:4547;height:2" coordorigin="15,969" coordsize="4547,0" path="m4562,969l15,969e" filled="false" stroked="true" strokeweight=".5pt" strokecolor="#000000">
                <v:path arrowok="t"/>
                <v:stroke dashstyle="dash"/>
              </v:shape>
            </v:group>
            <v:group style="position:absolute;left:3750;top:199;width:930;height:405" coordorigin="3750,199" coordsize="930,405">
              <v:shape style="position:absolute;left:3750;top:199;width:930;height:405" coordorigin="3750,199" coordsize="930,405" path="m3952,199l3750,402,3952,604,3952,503,4579,503,4680,402,4579,300,3952,300,3952,199xe" filled="true" fillcolor="#f1f1f1" stroked="false">
                <v:path arrowok="t"/>
                <v:fill type="solid"/>
              </v:shape>
              <v:shape style="position:absolute;left:3750;top:199;width:930;height:405" coordorigin="3750,199" coordsize="930,405" path="m4579,503l4478,503,4478,604,4579,503xe" filled="true" fillcolor="#f1f1f1" stroked="false">
                <v:path arrowok="t"/>
                <v:fill type="solid"/>
              </v:shape>
              <v:shape style="position:absolute;left:3750;top:199;width:930;height:405" coordorigin="3750,199" coordsize="930,405" path="m4478,199l4478,300,4579,300,4478,199xe" filled="true" fillcolor="#f1f1f1" stroked="false">
                <v:path arrowok="t"/>
                <v:fill type="solid"/>
              </v:shape>
            </v:group>
            <v:group style="position:absolute;left:3750;top:199;width:930;height:405" coordorigin="3750,199" coordsize="930,405">
              <v:shape style="position:absolute;left:3750;top:199;width:930;height:405" coordorigin="3750,199" coordsize="930,405" path="m3750,402l3952,199,3952,300,4478,300,4478,199,4680,402,4478,604,4478,503,3952,503,3952,604,3750,402xe" filled="false" stroked="true" strokeweight=".75pt" strokecolor="#000000">
                <v:path arrowok="t"/>
              </v:shape>
            </v:group>
            <v:group style="position:absolute;left:4350;top:1140;width:930;height:405" coordorigin="4350,1140" coordsize="930,405">
              <v:shape style="position:absolute;left:4350;top:1140;width:930;height:405" coordorigin="4350,1140" coordsize="930,405" path="m4553,1140l4350,1343,4553,1545,4553,1444,5179,1444,5280,1343,5179,1241,4553,1241,4553,1140xe" filled="true" fillcolor="#f1f1f1" stroked="false">
                <v:path arrowok="t"/>
                <v:fill type="solid"/>
              </v:shape>
              <v:shape style="position:absolute;left:4350;top:1140;width:930;height:405" coordorigin="4350,1140" coordsize="930,405" path="m5179,1444l5078,1444,5078,1545,5179,1444xe" filled="true" fillcolor="#f1f1f1" stroked="false">
                <v:path arrowok="t"/>
                <v:fill type="solid"/>
              </v:shape>
              <v:shape style="position:absolute;left:4350;top:1140;width:930;height:405" coordorigin="4350,1140" coordsize="930,405" path="m5078,1140l5078,1241,5179,1241,5078,1140xe" filled="true" fillcolor="#f1f1f1" stroked="false">
                <v:path arrowok="t"/>
                <v:fill type="solid"/>
              </v:shape>
            </v:group>
            <v:group style="position:absolute;left:4350;top:1140;width:930;height:405" coordorigin="4350,1140" coordsize="930,405">
              <v:shape style="position:absolute;left:4350;top:1140;width:930;height:405" coordorigin="4350,1140" coordsize="930,405" path="m4350,1343l4553,1140,4553,1241,5078,1241,5078,1140,5280,1343,5078,1545,5078,1444,4553,1444,4553,1545,4350,1343xe" filled="false" stroked="true" strokeweight=".75pt" strokecolor="#000000">
                <v:path arrowok="t"/>
              </v:shape>
            </v:group>
            <v:group style="position:absolute;left:3771;top:2040;width:926;height:405" coordorigin="3771,2040" coordsize="926,405">
              <v:shape style="position:absolute;left:3771;top:2040;width:926;height:405" coordorigin="3771,2040" coordsize="926,405" path="m3973,2040l3771,2242,3973,2445,3973,2344,4596,2344,4697,2242,4596,2141,3973,2141,3973,2040xe" filled="true" fillcolor="#f1f1f1" stroked="false">
                <v:path arrowok="t"/>
                <v:fill type="solid"/>
              </v:shape>
              <v:shape style="position:absolute;left:3771;top:2040;width:926;height:405" coordorigin="3771,2040" coordsize="926,405" path="m4596,2344l4495,2344,4495,2445,4596,2344xe" filled="true" fillcolor="#f1f1f1" stroked="false">
                <v:path arrowok="t"/>
                <v:fill type="solid"/>
              </v:shape>
              <v:shape style="position:absolute;left:3771;top:2040;width:926;height:405" coordorigin="3771,2040" coordsize="926,405" path="m4495,2040l4495,2141,4596,2141,4495,2040xe" filled="true" fillcolor="#f1f1f1" stroked="false">
                <v:path arrowok="t"/>
                <v:fill type="solid"/>
              </v:shape>
            </v:group>
            <v:group style="position:absolute;left:3771;top:2040;width:926;height:405" coordorigin="3771,2040" coordsize="926,405">
              <v:shape style="position:absolute;left:3771;top:2040;width:926;height:405" coordorigin="3771,2040" coordsize="926,405" path="m3771,2242l3973,2445,3973,2344,4495,2344,4495,2445,4697,2242,4495,2040,4495,2141,3973,2141,3973,2040,3771,2242xe" filled="false" stroked="true" strokeweight=".749138pt" strokecolor="#000000">
                <v:path arrowok="t"/>
              </v:shape>
              <v:shape style="position:absolute;left:174;top:405;width:280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ODNOSI</w:t>
                      </w:r>
                      <w:r>
                        <w:rPr>
                          <w:rFonts w:ascii="Times New Roman" w:hAns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2"/>
                        </w:rPr>
                        <w:t>POTROŠAČIMA</w:t>
                      </w:r>
                    </w:p>
                  </w:txbxContent>
                </v:textbox>
                <w10:wrap type="none"/>
              </v:shape>
              <v:shape style="position:absolute;left:5235;top:660;width:111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VREDNOST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74;top:1394;width:151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TEHNOLOGIJA</w:t>
                      </w:r>
                    </w:p>
                  </w:txbxContent>
                </v:textbox>
                <w10:wrap type="none"/>
              </v:shape>
              <v:shape style="position:absolute;left:174;top:2153;width:211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2"/>
                        </w:rPr>
                        <w:t>PROCES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2"/>
                        </w:rPr>
                        <w:t>POTROŠNJE</w:t>
                      </w:r>
                    </w:p>
                  </w:txbxContent>
                </v:textbox>
                <w10:wrap type="none"/>
              </v:shape>
              <v:shape style="position:absolute;left:5033;top:2170;width:111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VREDNOST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Tzokas,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Saren,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(2015)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where,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wha</w:t>
      </w:r>
      <w:r>
        <w:rPr>
          <w:rFonts w:ascii="Times New Roman" w:hAnsi="Times New Roman" w:cs="Times New Roman" w:eastAsia="Times New Roman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how1”,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2nd</w:t>
      </w:r>
      <w:r>
        <w:rPr>
          <w:rFonts w:ascii="Times New Roman" w:hAnsi="Times New Roman" w:cs="Times New Roman" w:eastAsia="Times New Roman"/>
          <w:i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WWW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Conference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317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Jedinstvenost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</w:rPr>
        <w:t> (RM)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zasniva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činjenici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potrošači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pojavljuje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  <w:spacing w:val="-1"/>
        </w:rPr>
        <w:t>koprodukcija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Tzokas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Saren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i/>
        </w:rPr>
        <w:t>lanac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</w:rPr>
        <w:t>vrednosti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prikazuje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jedinstveni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potrošači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doprineti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stvaranju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vrednosti.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lancu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potrošnje,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svesnost,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pretraţivanje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proizvoda/usluga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funkcionalnosti.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lancu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podrazumevaju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omoguće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primarnih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</w:rPr>
        <w:t> i 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potrošačima</w:t>
      </w:r>
    </w:p>
    <w:p>
      <w:pPr>
        <w:pStyle w:val="BodyText"/>
        <w:spacing w:line="359" w:lineRule="auto" w:before="7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paradigme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ralationship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stejkholdera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odnosa.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šest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six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markets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model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integrisan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vrednost,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value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management-a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706" w:right="132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Palmer,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A.J.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“ReIationship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marketing: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universal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paradigm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fad?”.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Organisation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3(3),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</w:t>
      </w:r>
    </w:p>
    <w:p>
      <w:pPr>
        <w:spacing w:before="0"/>
        <w:ind w:left="706" w:right="135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Gummesson,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sz w:val="22"/>
          <w:szCs w:val="22"/>
        </w:rPr>
        <w:t>2014).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operationah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Joumal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Service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Industry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9.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Brodie,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R.J.,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Coviello,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N.E.,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rookes,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R.W.,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Little,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Towards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paradigm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shift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marketing;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eexamination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current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actices”.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13(5),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386.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Grönroos,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Mix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Marketing: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Towards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paradigm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shift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marketing”.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ASIA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Australia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2(1),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11.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Gummesson,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2014).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operationah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Service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Industry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17.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Grönroos,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arketing: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strategy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soppiit”.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23(4),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253.</w:t>
      </w:r>
    </w:p>
    <w:p>
      <w:pPr>
        <w:spacing w:before="1"/>
        <w:ind w:left="706" w:right="133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Egan,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Exploring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relational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strategies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in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Pearson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82.</w:t>
      </w:r>
    </w:p>
    <w:p>
      <w:pPr>
        <w:spacing w:before="1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Gummesson,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2014).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operationah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Service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Industry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8.</w:t>
      </w:r>
    </w:p>
    <w:p>
      <w:pPr>
        <w:spacing w:before="0"/>
        <w:ind w:left="706" w:right="138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</w:t>
      </w:r>
      <w:r>
        <w:rPr>
          <w:rFonts w:ascii="Times New Roman" w:hAnsi="Times New Roman"/>
          <w:spacing w:val="-1"/>
          <w:sz w:val="22"/>
        </w:rPr>
        <w:t>önroos,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spacing w:val="-1"/>
          <w:sz w:val="22"/>
        </w:rPr>
        <w:t>2000).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Service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Management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and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Marketing: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Managing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z w:val="22"/>
        </w:rPr>
        <w:t>the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Moments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of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Truth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z w:val="22"/>
        </w:rPr>
        <w:t>in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Service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Competition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Maxwell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Macmillanlnternational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Editions,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145.</w:t>
      </w:r>
    </w:p>
    <w:p>
      <w:pPr>
        <w:spacing w:before="0"/>
        <w:ind w:left="706" w:right="140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Gordon,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2"/>
          <w:sz w:val="22"/>
        </w:rPr>
        <w:t>I.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(2018).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i/>
          <w:spacing w:val="-1"/>
          <w:sz w:val="22"/>
        </w:rPr>
        <w:t>Relationship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marketing: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i/>
          <w:sz w:val="22"/>
        </w:rPr>
        <w:t>new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strategies,</w:t>
      </w:r>
      <w:r>
        <w:rPr>
          <w:rFonts w:ascii="Times New Roman"/>
          <w:i/>
          <w:spacing w:val="9"/>
          <w:sz w:val="22"/>
        </w:rPr>
        <w:t> </w:t>
      </w:r>
      <w:r>
        <w:rPr>
          <w:rFonts w:ascii="Times New Roman"/>
          <w:i/>
          <w:spacing w:val="-1"/>
          <w:sz w:val="22"/>
        </w:rPr>
        <w:t>techniques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technologies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i/>
          <w:spacing w:val="-1"/>
          <w:sz w:val="22"/>
        </w:rPr>
        <w:t>to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win</w:t>
      </w:r>
      <w:r>
        <w:rPr>
          <w:rFonts w:ascii="Times New Roman"/>
          <w:i/>
          <w:spacing w:val="51"/>
          <w:sz w:val="22"/>
        </w:rPr>
        <w:t> </w:t>
      </w:r>
      <w:r>
        <w:rPr>
          <w:rFonts w:ascii="Times New Roman"/>
          <w:i/>
          <w:spacing w:val="-1"/>
          <w:sz w:val="22"/>
        </w:rPr>
        <w:t>customers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you </w:t>
      </w:r>
      <w:r>
        <w:rPr>
          <w:rFonts w:ascii="Times New Roman"/>
          <w:i/>
          <w:spacing w:val="-1"/>
          <w:sz w:val="22"/>
        </w:rPr>
        <w:t>want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keep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them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forever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John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Wiley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Canada,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Ltd.</w:t>
      </w:r>
    </w:p>
    <w:p>
      <w:pPr>
        <w:spacing w:before="0"/>
        <w:ind w:left="706" w:right="135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Рауnе,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Holt,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Diagnosing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Customer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Value: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Integrating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Process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Marketing”.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British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159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182.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70" w:lineRule="auto" w:before="0"/>
        <w:ind w:left="140" w:right="677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Vedrana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pacing w:val="1"/>
          <w:sz w:val="20"/>
        </w:rPr>
        <w:t>Mac</w:t>
      </w:r>
      <w:r>
        <w:rPr>
          <w:rFonts w:ascii="Times New Roman" w:hAnsi="Times New Roman"/>
          <w:b/>
          <w:spacing w:val="1"/>
          <w:sz w:val="20"/>
        </w:rPr>
        <w:t>anović</w:t>
      </w:r>
      <w:r>
        <w:rPr>
          <w:rFonts w:ascii="Times New Roman" w:hAnsi="Times New Roman"/>
          <w:b/>
          <w:spacing w:val="23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Ljiljana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Pavlović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DEVELOPMENT</w:t>
      </w:r>
      <w:r>
        <w:rPr>
          <w:rFonts w:ascii="Times New Roman"/>
          <w:b/>
          <w:spacing w:val="-23"/>
          <w:sz w:val="20"/>
        </w:rPr>
        <w:t> </w:t>
      </w:r>
      <w:r>
        <w:rPr>
          <w:rFonts w:ascii="Times New Roman"/>
          <w:b/>
          <w:spacing w:val="-1"/>
          <w:sz w:val="20"/>
        </w:rPr>
        <w:t>RELATIONSHIP</w:t>
      </w:r>
      <w:r>
        <w:rPr>
          <w:rFonts w:ascii="Times New Roman"/>
          <w:b/>
          <w:spacing w:val="-22"/>
          <w:sz w:val="20"/>
        </w:rPr>
        <w:t> </w:t>
      </w:r>
      <w:r>
        <w:rPr>
          <w:rFonts w:ascii="Times New Roman"/>
          <w:b/>
          <w:sz w:val="20"/>
        </w:rPr>
        <w:t>MARKETING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49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before="0"/>
        <w:ind w:left="140" w:right="13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post-industrial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society,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service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economy,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knowledge-based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economy,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society,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concepts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attempt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highlight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changes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economy. Relationship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approach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“new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paradigm”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(Kotler,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1992;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Gronroos,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1994;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Gummesson,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1994),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whose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increasing.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40" w:right="13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Relationship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should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understood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journey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rather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destination.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z w:val="20"/>
        </w:rPr>
        <w:t> involves seeking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permanent changes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dictated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environment.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virtue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organizations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agility,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quickly,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flexibly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circumstances.</w:t>
      </w:r>
      <w:r>
        <w:rPr>
          <w:rFonts w:ascii="Times New Roman"/>
          <w:sz w:val="20"/>
        </w:rPr>
      </w:r>
    </w:p>
    <w:p>
      <w:pPr>
        <w:spacing w:before="0"/>
        <w:ind w:left="140" w:right="13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Different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influences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have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been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evident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development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theory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relationship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that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have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led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emergence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several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different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academic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perspectives.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Grönroos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Strandvik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these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z w:val="20"/>
        </w:rPr>
        <w:t>perspectives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include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contribution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Nordic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Service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Management,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network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approach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industrial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(B2B)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Anglo-Australian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approach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integrated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quality,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consumer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service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exploration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strategic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alliances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partnerships,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above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all,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contribution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research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related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nature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relationship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should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noted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while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significant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contribution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North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American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authors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development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concept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was,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impact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dominant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z w:val="20"/>
        </w:rPr>
        <w:t>past.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Relationship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has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become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research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concept.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3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18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19"/>
          <w:sz w:val="20"/>
        </w:rPr>
        <w:t> </w:t>
      </w:r>
      <w:r>
        <w:rPr>
          <w:rFonts w:ascii="Times New Roman"/>
          <w:sz w:val="20"/>
        </w:rPr>
        <w:t>consumer,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categories,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capabilities,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costs,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profitability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value,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contact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2"/>
          <w:sz w:val="20"/>
        </w:rPr>
        <w:t>cash-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related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processes,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collaboration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integration,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customization,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communications,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interactions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positioning,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chain.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49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49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4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4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4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pt;margin-top:40.275276pt;width:156.450pt;height:12pt;mso-position-horizontal-relative:page;mso-position-vertical-relative:page;z-index:-14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Ljiljana Pavlović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48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48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682007pt;margin-top:40.275276pt;width:127.75pt;height:12pt;mso-position-horizontal-relative:page;mso-position-vertical-relative:page;z-index:-14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relationship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marketinga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"/>
      <w:lvlJc w:val="left"/>
      <w:pPr>
        <w:ind w:left="352" w:hanging="28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483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14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6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77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08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9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70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01" w:hanging="281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1472" w:hanging="28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736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00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4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28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92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56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0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84" w:hanging="28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274" w:hanging="425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1581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24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9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01" w:hanging="24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345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90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34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8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67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2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6" w:hanging="241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80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2025-02-25T22:11:13Z</dcterms:created>
  <dcterms:modified xsi:type="dcterms:W3CDTF">2025-02-25T22:11:13Z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